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insideV w:val="single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6285"/>
        <w:gridCol w:w="4713"/>
      </w:tblGrid>
      <w:tr w:rsidR="008B2E2F" w:rsidRPr="008B2E2F" w14:paraId="094F6CD3" w14:textId="77777777" w:rsidTr="008B2E2F">
        <w:trPr>
          <w:cantSplit/>
          <w:trHeight w:val="4488"/>
        </w:trPr>
        <w:tc>
          <w:tcPr>
            <w:tcW w:w="6285" w:type="dxa"/>
            <w:shd w:val="clear" w:color="auto" w:fill="auto"/>
          </w:tcPr>
          <w:p w14:paraId="6E0EDB89" w14:textId="1E724D92" w:rsidR="00F448BC" w:rsidRPr="008B2E2F" w:rsidRDefault="008B2E2F" w:rsidP="008B2E2F">
            <w:pPr>
              <w:spacing w:after="0" w:line="240" w:lineRule="auto"/>
              <w:jc w:val="center"/>
            </w:pPr>
            <w:r>
              <w:pict w14:anchorId="48ABB9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303.25pt;height:135.6pt">
                  <v:imagedata r:id="rId6" o:title="Assembly objek 1-Static 11q-Model"/>
                </v:shape>
              </w:pict>
            </w:r>
          </w:p>
        </w:tc>
        <w:tc>
          <w:tcPr>
            <w:tcW w:w="4713" w:type="dxa"/>
            <w:vMerge w:val="restart"/>
            <w:shd w:val="clear" w:color="auto" w:fill="auto"/>
          </w:tcPr>
          <w:tbl>
            <w:tblPr>
              <w:tblW w:w="4533" w:type="dxa"/>
              <w:tblLayout w:type="fixed"/>
              <w:tblLook w:val="04A0" w:firstRow="1" w:lastRow="0" w:firstColumn="1" w:lastColumn="0" w:noHBand="0" w:noVBand="1"/>
            </w:tblPr>
            <w:tblGrid>
              <w:gridCol w:w="4533"/>
            </w:tblGrid>
            <w:tr w:rsidR="00B77317" w:rsidRPr="008B2E2F" w14:paraId="67482117" w14:textId="77777777" w:rsidTr="008B2E2F">
              <w:trPr>
                <w:cantSplit/>
                <w:trHeight w:val="2273"/>
              </w:trPr>
              <w:tc>
                <w:tcPr>
                  <w:tcW w:w="4533" w:type="dxa"/>
                  <w:shd w:val="clear" w:color="auto" w:fill="auto"/>
                </w:tcPr>
                <w:p w14:paraId="4B091B9E" w14:textId="1649E82D" w:rsidR="00B77317" w:rsidRPr="008B2E2F" w:rsidRDefault="008B2E2F" w:rsidP="008B2E2F">
                  <w:pPr>
                    <w:spacing w:after="0" w:line="240" w:lineRule="auto"/>
                    <w:rPr>
                      <w:b/>
                      <w:color w:val="365F91"/>
                      <w:sz w:val="40"/>
                      <w:szCs w:val="40"/>
                    </w:rPr>
                  </w:pPr>
                  <w:r>
                    <w:rPr>
                      <w:b/>
                      <w:color w:val="365F91"/>
                      <w:sz w:val="40"/>
                      <w:szCs w:val="40"/>
                    </w:rPr>
                    <w:t xml:space="preserve">Simulation of </w:t>
                  </w:r>
                  <w:r w:rsidR="004A0724" w:rsidRPr="008B2E2F">
                    <w:rPr>
                      <w:b/>
                      <w:color w:val="365F91"/>
                      <w:sz w:val="40"/>
                      <w:szCs w:val="40"/>
                    </w:rPr>
                    <w:t xml:space="preserve"> </w:t>
                  </w:r>
                  <w:r>
                    <w:rPr>
                      <w:b/>
                      <w:color w:val="365F91"/>
                      <w:sz w:val="40"/>
                      <w:szCs w:val="40"/>
                    </w:rPr>
                    <w:t>Assembly objek 1</w:t>
                  </w:r>
                </w:p>
                <w:p w14:paraId="37755830" w14:textId="77777777" w:rsidR="00B77317" w:rsidRPr="008B2E2F" w:rsidRDefault="00B77317" w:rsidP="008B2E2F">
                  <w:pPr>
                    <w:spacing w:after="0" w:line="240" w:lineRule="auto"/>
                    <w:rPr>
                      <w:rStyle w:val="Strong"/>
                      <w:sz w:val="20"/>
                      <w:szCs w:val="20"/>
                    </w:rPr>
                  </w:pPr>
                </w:p>
                <w:p w14:paraId="2BC4F079" w14:textId="4C630504" w:rsidR="00B77317" w:rsidRPr="008B2E2F" w:rsidRDefault="008B2E2F" w:rsidP="008B2E2F">
                  <w:pPr>
                    <w:spacing w:after="0" w:line="240" w:lineRule="auto"/>
                    <w:rPr>
                      <w:rStyle w:val="Strong"/>
                      <w:sz w:val="20"/>
                      <w:szCs w:val="20"/>
                    </w:rPr>
                  </w:pPr>
                  <w:r>
                    <w:rPr>
                      <w:rStyle w:val="Strong"/>
                      <w:sz w:val="20"/>
                      <w:szCs w:val="20"/>
                    </w:rPr>
                    <w:t>Date</w:t>
                  </w:r>
                  <w:r w:rsidR="00B77317" w:rsidRPr="008B2E2F">
                    <w:rPr>
                      <w:rStyle w:val="Strong"/>
                      <w:sz w:val="20"/>
                      <w:szCs w:val="20"/>
                    </w:rPr>
                    <w:t xml:space="preserve">: </w:t>
                  </w: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16 August 2023</w:t>
                  </w:r>
                  <w:r w:rsidR="00B77317" w:rsidRPr="008B2E2F">
                    <w:rPr>
                      <w:rStyle w:val="Strong"/>
                      <w:sz w:val="20"/>
                      <w:szCs w:val="20"/>
                    </w:rPr>
                    <w:br/>
                  </w:r>
                  <w:r>
                    <w:rPr>
                      <w:rStyle w:val="Strong"/>
                      <w:sz w:val="20"/>
                      <w:szCs w:val="20"/>
                    </w:rPr>
                    <w:t>Designer</w:t>
                  </w:r>
                  <w:r w:rsidR="00B77317" w:rsidRPr="008B2E2F">
                    <w:rPr>
                      <w:rStyle w:val="Strong"/>
                      <w:sz w:val="20"/>
                      <w:szCs w:val="20"/>
                    </w:rPr>
                    <w:t xml:space="preserve">: </w:t>
                  </w: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Solidworks</w:t>
                  </w:r>
                </w:p>
                <w:p w14:paraId="3D4A0CED" w14:textId="31C858D4" w:rsidR="00B77317" w:rsidRP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sz w:val="20"/>
                      <w:szCs w:val="20"/>
                    </w:rPr>
                    <w:t>Study name</w:t>
                  </w:r>
                  <w:r w:rsidR="00B77317" w:rsidRPr="008B2E2F">
                    <w:rPr>
                      <w:rStyle w:val="Strong"/>
                      <w:sz w:val="20"/>
                      <w:szCs w:val="20"/>
                    </w:rPr>
                    <w:t>:</w:t>
                  </w:r>
                  <w:r w:rsidR="00B77317" w:rsidRPr="008B2E2F">
                    <w:rPr>
                      <w:rStyle w:val="Strong"/>
                      <w:b w:val="0"/>
                      <w:sz w:val="20"/>
                      <w:szCs w:val="20"/>
                    </w:rPr>
                    <w:t xml:space="preserve"> </w:t>
                  </w: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Static 11q</w:t>
                  </w:r>
                </w:p>
                <w:p w14:paraId="5CDEB810" w14:textId="192CD5FD" w:rsidR="00B77317" w:rsidRPr="008B2E2F" w:rsidRDefault="008B2E2F" w:rsidP="008B2E2F">
                  <w:pPr>
                    <w:spacing w:after="0" w:line="240" w:lineRule="auto"/>
                    <w:rPr>
                      <w:bCs/>
                      <w:sz w:val="20"/>
                      <w:szCs w:val="20"/>
                    </w:rPr>
                  </w:pPr>
                  <w:r>
                    <w:rPr>
                      <w:rStyle w:val="Strong"/>
                      <w:sz w:val="20"/>
                      <w:szCs w:val="20"/>
                    </w:rPr>
                    <w:t>Analysis type</w:t>
                  </w:r>
                  <w:r w:rsidR="00B77317" w:rsidRPr="008B2E2F">
                    <w:rPr>
                      <w:rStyle w:val="Strong"/>
                      <w:sz w:val="20"/>
                      <w:szCs w:val="20"/>
                    </w:rPr>
                    <w:t>:</w:t>
                  </w:r>
                  <w:r w:rsidR="00B77317" w:rsidRPr="008B2E2F">
                    <w:rPr>
                      <w:rStyle w:val="Strong"/>
                      <w:b w:val="0"/>
                    </w:rPr>
                    <w:t xml:space="preserve"> </w:t>
                  </w: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Static</w:t>
                  </w:r>
                </w:p>
              </w:tc>
            </w:tr>
            <w:tr w:rsidR="00B77317" w:rsidRPr="008B2E2F" w14:paraId="1F44A36A" w14:textId="77777777" w:rsidTr="008B2E2F">
              <w:trPr>
                <w:cantSplit/>
                <w:trHeight w:val="6839"/>
              </w:trPr>
              <w:tc>
                <w:tcPr>
                  <w:tcW w:w="4533" w:type="dxa"/>
                  <w:shd w:val="clear" w:color="auto" w:fill="auto"/>
                </w:tcPr>
                <w:p w14:paraId="552A630B" w14:textId="4CDB789D" w:rsidR="00B77317" w:rsidRPr="008B2E2F" w:rsidRDefault="008B2E2F" w:rsidP="008B2E2F">
                  <w:pPr>
                    <w:pStyle w:val="TOCHeading"/>
                    <w:spacing w:line="240" w:lineRule="auto"/>
                  </w:pPr>
                  <w:r>
                    <w:t>Table of Contents</w:t>
                  </w:r>
                </w:p>
                <w:p w14:paraId="15BA96AB" w14:textId="7E9E6A64" w:rsidR="008B2E2F" w:rsidRDefault="001041F1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r w:rsidRPr="008B2E2F">
                    <w:rPr>
                      <w:sz w:val="18"/>
                    </w:rPr>
                    <w:fldChar w:fldCharType="begin"/>
                  </w:r>
                  <w:r w:rsidR="00B77317" w:rsidRPr="008B2E2F">
                    <w:rPr>
                      <w:sz w:val="18"/>
                    </w:rPr>
                    <w:instrText xml:space="preserve"> TOC \o "1-1" \h \z \u </w:instrText>
                  </w:r>
                  <w:r w:rsidRPr="008B2E2F">
                    <w:rPr>
                      <w:sz w:val="18"/>
                    </w:rPr>
                    <w:fldChar w:fldCharType="separate"/>
                  </w:r>
                  <w:hyperlink w:anchor="_Toc143110943" w:history="1">
                    <w:r w:rsidR="008B2E2F" w:rsidRPr="00FB06C9">
                      <w:rPr>
                        <w:rStyle w:val="Hyperlink"/>
                        <w:noProof/>
                      </w:rPr>
                      <w:t>Description</w:t>
                    </w:r>
                    <w:r w:rsidR="008B2E2F">
                      <w:rPr>
                        <w:noProof/>
                        <w:webHidden/>
                      </w:rPr>
                      <w:tab/>
                    </w:r>
                    <w:r w:rsidR="008B2E2F">
                      <w:rPr>
                        <w:noProof/>
                        <w:webHidden/>
                      </w:rPr>
                      <w:fldChar w:fldCharType="begin"/>
                    </w:r>
                    <w:r w:rsidR="008B2E2F">
                      <w:rPr>
                        <w:noProof/>
                        <w:webHidden/>
                      </w:rPr>
                      <w:instrText xml:space="preserve"> PAGEREF _Toc143110943 \h </w:instrText>
                    </w:r>
                    <w:r w:rsidR="008B2E2F">
                      <w:rPr>
                        <w:noProof/>
                        <w:webHidden/>
                      </w:rPr>
                    </w:r>
                    <w:r w:rsidR="008B2E2F">
                      <w:rPr>
                        <w:noProof/>
                        <w:webHidden/>
                      </w:rPr>
                      <w:fldChar w:fldCharType="separate"/>
                    </w:r>
                    <w:r w:rsidR="008B2E2F">
                      <w:rPr>
                        <w:noProof/>
                        <w:webHidden/>
                      </w:rPr>
                      <w:t>1</w:t>
                    </w:r>
                    <w:r w:rsidR="008B2E2F"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3232EE12" w14:textId="11437052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4" w:history="1">
                    <w:r w:rsidRPr="00FB06C9">
                      <w:rPr>
                        <w:rStyle w:val="Hyperlink"/>
                        <w:noProof/>
                      </w:rPr>
                      <w:t>Assumptions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_Toc143110944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3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66E3FB1C" w14:textId="2908E4DC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5" w:history="1">
                    <w:r w:rsidRPr="00FB06C9">
                      <w:rPr>
                        <w:rStyle w:val="Hyperlink"/>
                        <w:noProof/>
                      </w:rPr>
                      <w:t>Model Information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_Toc143110945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3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3254174" w14:textId="19140CE7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6" w:history="1">
                    <w:r w:rsidRPr="00FB06C9">
                      <w:rPr>
                        <w:rStyle w:val="Hyperlink"/>
                        <w:noProof/>
                      </w:rPr>
                      <w:t>Study Properties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_Toc143110946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10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74CE8A3" w14:textId="3780DBBE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7" w:history="1">
                    <w:r w:rsidRPr="00FB06C9">
                      <w:rPr>
                        <w:rStyle w:val="Hyperlink"/>
                        <w:noProof/>
                      </w:rPr>
                      <w:t>Units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_Toc143110947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10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3C85ABD4" w14:textId="7B4C910C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8" w:history="1">
                    <w:r w:rsidRPr="00FB06C9">
                      <w:rPr>
                        <w:rStyle w:val="Hyperlink"/>
                        <w:noProof/>
                      </w:rPr>
                      <w:t>Material Properties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_Toc143110948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11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6F1DAC18" w14:textId="7CD388E7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49" w:history="1">
                    <w:r w:rsidRPr="00FB06C9">
                      <w:rPr>
                        <w:rStyle w:val="Hyperlink"/>
                        <w:noProof/>
                      </w:rPr>
                      <w:t>Loads and Fixtures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_Toc143110949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13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60600AE1" w14:textId="32D1743C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0" w:history="1">
                    <w:r w:rsidRPr="00FB06C9">
                      <w:rPr>
                        <w:rStyle w:val="Hyperlink"/>
                        <w:noProof/>
                      </w:rPr>
                      <w:t>Connector Definitions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_Toc143110950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13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F8E44CF" w14:textId="241BD89B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1" w:history="1">
                    <w:r w:rsidRPr="00FB06C9">
                      <w:rPr>
                        <w:rStyle w:val="Hyperlink"/>
                        <w:noProof/>
                      </w:rPr>
                      <w:t>Contact Information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_Toc143110951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14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6FF2A8B1" w14:textId="510A7067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2" w:history="1">
                    <w:r w:rsidRPr="00FB06C9">
                      <w:rPr>
                        <w:rStyle w:val="Hyperlink"/>
                        <w:noProof/>
                      </w:rPr>
                      <w:t>Mesh information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_Toc143110952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15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4B3E72EE" w14:textId="3CBB312C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3" w:history="1">
                    <w:r w:rsidRPr="00FB06C9">
                      <w:rPr>
                        <w:rStyle w:val="Hyperlink"/>
                        <w:noProof/>
                      </w:rPr>
                      <w:t>Sensor Details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_Toc143110953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16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35CBEC34" w14:textId="208305E9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4" w:history="1">
                    <w:r w:rsidRPr="00FB06C9">
                      <w:rPr>
                        <w:rStyle w:val="Hyperlink"/>
                        <w:noProof/>
                      </w:rPr>
                      <w:t>Resultant Forces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_Toc143110954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16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6B315543" w14:textId="013C717E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5" w:history="1">
                    <w:r w:rsidRPr="00FB06C9">
                      <w:rPr>
                        <w:rStyle w:val="Hyperlink"/>
                        <w:noProof/>
                      </w:rPr>
                      <w:t>Beams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_Toc143110955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16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EA0EB64" w14:textId="712C5AE6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6" w:history="1">
                    <w:r w:rsidRPr="00FB06C9">
                      <w:rPr>
                        <w:rStyle w:val="Hyperlink"/>
                        <w:noProof/>
                      </w:rPr>
                      <w:t>Study Results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_Toc143110956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16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E734580" w14:textId="7122201B" w:rsidR="008B2E2F" w:rsidRDefault="008B2E2F">
                  <w:pPr>
                    <w:pStyle w:val="TOC1"/>
                    <w:rPr>
                      <w:rFonts w:asciiTheme="minorHAnsi" w:eastAsiaTheme="minorEastAsia" w:hAnsiTheme="minorHAnsi" w:cstheme="minorBidi"/>
                      <w:noProof/>
                      <w:kern w:val="2"/>
                      <w:sz w:val="22"/>
                      <w:lang w:val="en-ID" w:eastAsia="en-ID"/>
                      <w14:ligatures w14:val="standardContextual"/>
                    </w:rPr>
                  </w:pPr>
                  <w:hyperlink w:anchor="_Toc143110957" w:history="1">
                    <w:r w:rsidRPr="00FB06C9">
                      <w:rPr>
                        <w:rStyle w:val="Hyperlink"/>
                        <w:noProof/>
                      </w:rPr>
                      <w:t>Conclusion</w:t>
                    </w:r>
                    <w:r>
                      <w:rPr>
                        <w:noProof/>
                        <w:webHidden/>
                      </w:rPr>
                      <w:tab/>
                    </w:r>
                    <w:r>
                      <w:rPr>
                        <w:noProof/>
                        <w:webHidden/>
                      </w:rPr>
                      <w:fldChar w:fldCharType="begin"/>
                    </w:r>
                    <w:r>
                      <w:rPr>
                        <w:noProof/>
                        <w:webHidden/>
                      </w:rPr>
                      <w:instrText xml:space="preserve"> PAGEREF _Toc143110957 \h </w:instrText>
                    </w:r>
                    <w:r>
                      <w:rPr>
                        <w:noProof/>
                        <w:webHidden/>
                      </w:rPr>
                    </w:r>
                    <w:r>
                      <w:rPr>
                        <w:noProof/>
                        <w:webHidden/>
                      </w:rPr>
                      <w:fldChar w:fldCharType="separate"/>
                    </w:r>
                    <w:r>
                      <w:rPr>
                        <w:noProof/>
                        <w:webHidden/>
                      </w:rPr>
                      <w:t>16</w:t>
                    </w:r>
                    <w:r>
                      <w:rPr>
                        <w:noProof/>
                        <w:webHidden/>
                      </w:rPr>
                      <w:fldChar w:fldCharType="end"/>
                    </w:r>
                  </w:hyperlink>
                </w:p>
                <w:p w14:paraId="56268838" w14:textId="073E281B" w:rsidR="00B77317" w:rsidRPr="008B2E2F" w:rsidRDefault="001041F1" w:rsidP="00E3408D">
                  <w:pPr>
                    <w:pStyle w:val="TOC1"/>
                    <w:rPr>
                      <w:noProof/>
                      <w:sz w:val="22"/>
                    </w:rPr>
                  </w:pPr>
                  <w:r w:rsidRPr="008B2E2F">
                    <w:rPr>
                      <w:sz w:val="18"/>
                    </w:rPr>
                    <w:fldChar w:fldCharType="end"/>
                  </w:r>
                </w:p>
              </w:tc>
            </w:tr>
          </w:tbl>
          <w:p w14:paraId="273DCF88" w14:textId="77777777" w:rsidR="00F448BC" w:rsidRPr="008B2E2F" w:rsidRDefault="00F448BC" w:rsidP="008B2E2F">
            <w:pPr>
              <w:spacing w:after="0" w:line="240" w:lineRule="auto"/>
            </w:pPr>
          </w:p>
        </w:tc>
      </w:tr>
      <w:tr w:rsidR="008B2E2F" w:rsidRPr="008B2E2F" w14:paraId="00F8AD20" w14:textId="77777777" w:rsidTr="008B2E2F">
        <w:trPr>
          <w:cantSplit/>
          <w:trHeight w:val="3924"/>
        </w:trPr>
        <w:tc>
          <w:tcPr>
            <w:tcW w:w="6285" w:type="dxa"/>
            <w:shd w:val="clear" w:color="auto" w:fill="auto"/>
          </w:tcPr>
          <w:p w14:paraId="470E9B04" w14:textId="453DFEAB" w:rsidR="00C27B5D" w:rsidRPr="008B2E2F" w:rsidRDefault="008B2E2F" w:rsidP="008B2E2F">
            <w:pPr>
              <w:pStyle w:val="Heading1"/>
              <w:spacing w:line="240" w:lineRule="auto"/>
            </w:pPr>
            <w:bookmarkStart w:id="0" w:name="_Toc143110943"/>
            <w:r>
              <w:t>Description</w:t>
            </w:r>
            <w:bookmarkEnd w:id="0"/>
          </w:p>
          <w:p w14:paraId="165DC36B" w14:textId="524E524C" w:rsidR="00F448BC" w:rsidRPr="008B2E2F" w:rsidRDefault="008B2E2F" w:rsidP="008B2E2F">
            <w:pPr>
              <w:spacing w:after="0" w:line="240" w:lineRule="auto"/>
            </w:pPr>
            <w:r>
              <w:t>No Data</w:t>
            </w:r>
          </w:p>
        </w:tc>
        <w:tc>
          <w:tcPr>
            <w:tcW w:w="4713" w:type="dxa"/>
            <w:vMerge/>
            <w:shd w:val="clear" w:color="auto" w:fill="auto"/>
          </w:tcPr>
          <w:p w14:paraId="261EA6FB" w14:textId="77777777" w:rsidR="00F448BC" w:rsidRPr="008B2E2F" w:rsidRDefault="00F448BC" w:rsidP="00840CC7">
            <w:pPr>
              <w:pStyle w:val="TOC3"/>
            </w:pPr>
          </w:p>
        </w:tc>
      </w:tr>
    </w:tbl>
    <w:p w14:paraId="5F16521B" w14:textId="77777777" w:rsidR="00F25CD7" w:rsidRDefault="00F25CD7">
      <w:r>
        <w:br w:type="page"/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016"/>
      </w:tblGrid>
      <w:tr w:rsidR="00343025" w:rsidRPr="008B2E2F" w14:paraId="0379EC21" w14:textId="77777777" w:rsidTr="008B2E2F">
        <w:tc>
          <w:tcPr>
            <w:tcW w:w="11016" w:type="dxa"/>
            <w:shd w:val="clear" w:color="auto" w:fill="auto"/>
          </w:tcPr>
          <w:p w14:paraId="7658B976" w14:textId="2D2D8B00" w:rsidR="00343025" w:rsidRPr="008B2E2F" w:rsidRDefault="008B2E2F" w:rsidP="008B2E2F">
            <w:pPr>
              <w:pStyle w:val="Heading1"/>
              <w:spacing w:line="240" w:lineRule="auto"/>
            </w:pPr>
            <w:bookmarkStart w:id="1" w:name="_Toc243733140"/>
            <w:bookmarkStart w:id="2" w:name="_Toc245020107"/>
            <w:bookmarkStart w:id="3" w:name="_Toc245020139"/>
            <w:bookmarkStart w:id="4" w:name="_Toc143110944"/>
            <w:r>
              <w:lastRenderedPageBreak/>
              <w:t>Assumptions</w:t>
            </w:r>
            <w:bookmarkEnd w:id="4"/>
          </w:p>
          <w:p w14:paraId="5214CFEF" w14:textId="53C926F6" w:rsidR="00A96F2C" w:rsidRPr="008B2E2F" w:rsidRDefault="00A96F2C" w:rsidP="008B2E2F">
            <w:pPr>
              <w:spacing w:after="0" w:line="240" w:lineRule="auto"/>
            </w:pPr>
          </w:p>
        </w:tc>
      </w:tr>
    </w:tbl>
    <w:p w14:paraId="77645B77" w14:textId="77777777" w:rsidR="00343025" w:rsidRDefault="00343025" w:rsidP="00B77317">
      <w:pPr>
        <w:pStyle w:val="Heading1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016"/>
      </w:tblGrid>
      <w:tr w:rsidR="00FF408C" w:rsidRPr="008B2E2F" w14:paraId="7B67B7F7" w14:textId="77777777" w:rsidTr="008B2E2F">
        <w:tc>
          <w:tcPr>
            <w:tcW w:w="11016" w:type="dxa"/>
            <w:shd w:val="clear" w:color="auto" w:fill="auto"/>
          </w:tcPr>
          <w:p w14:paraId="6015EE3F" w14:textId="0006428B" w:rsidR="00FF408C" w:rsidRPr="008B2E2F" w:rsidRDefault="008B2E2F" w:rsidP="008B2E2F">
            <w:pPr>
              <w:pStyle w:val="Heading1"/>
              <w:spacing w:line="240" w:lineRule="auto"/>
            </w:pPr>
            <w:bookmarkStart w:id="5" w:name="_Toc143110945"/>
            <w:r>
              <w:t>Model Information</w:t>
            </w:r>
            <w:bookmarkEnd w:id="5"/>
          </w:p>
          <w:p w14:paraId="4461D734" w14:textId="77777777" w:rsidR="00931A46" w:rsidRPr="008B2E2F" w:rsidRDefault="00931A46" w:rsidP="008B2E2F">
            <w:pPr>
              <w:spacing w:after="0" w:line="240" w:lineRule="auto"/>
            </w:pPr>
          </w:p>
          <w:tbl>
            <w:tblPr>
              <w:tblW w:w="0" w:type="auto"/>
              <w:jc w:val="center"/>
              <w:tblBorders>
                <w:top w:val="single" w:sz="18" w:space="0" w:color="4F81BD"/>
                <w:left w:val="single" w:sz="8" w:space="0" w:color="000000"/>
                <w:bottom w:val="single" w:sz="18" w:space="0" w:color="4F81BD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77"/>
              <w:gridCol w:w="2340"/>
              <w:gridCol w:w="3060"/>
              <w:gridCol w:w="2677"/>
            </w:tblGrid>
            <w:tr w:rsidR="008B2E2F" w:rsidRPr="008B2E2F" w14:paraId="73ECCB05" w14:textId="77777777" w:rsidTr="008B2E2F">
              <w:trPr>
                <w:trHeight w:val="144"/>
                <w:tblHeader/>
                <w:jc w:val="center"/>
              </w:trPr>
              <w:tc>
                <w:tcPr>
                  <w:tcW w:w="10754" w:type="dxa"/>
                  <w:gridSpan w:val="4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tbl>
                  <w:tblPr>
                    <w:tblW w:w="0" w:type="auto"/>
                    <w:tblInd w:w="944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8640"/>
                  </w:tblGrid>
                  <w:tr w:rsidR="00077EA0" w:rsidRPr="008B2E2F" w14:paraId="5928481C" w14:textId="77777777" w:rsidTr="008B2E2F">
                    <w:tc>
                      <w:tcPr>
                        <w:tcW w:w="8640" w:type="dxa"/>
                        <w:shd w:val="clear" w:color="auto" w:fill="auto"/>
                      </w:tcPr>
                      <w:p w14:paraId="7889CA71" w14:textId="79378DB3" w:rsidR="00077EA0" w:rsidRPr="008B2E2F" w:rsidRDefault="008B2E2F" w:rsidP="008B2E2F">
                        <w:pPr>
                          <w:spacing w:after="0" w:line="240" w:lineRule="auto"/>
                          <w:jc w:val="center"/>
                          <w:rPr>
                            <w:rStyle w:val="Strong"/>
                            <w:noProof/>
                          </w:rPr>
                        </w:pPr>
                        <w:r>
                          <w:rPr>
                            <w:rStyle w:val="Strong"/>
                            <w:noProof/>
                          </w:rPr>
                          <w:pict w14:anchorId="71C1BA2D">
                            <v:shape id="_x0000_i1034" type="#_x0000_t75" style="width:420.95pt;height:219.7pt">
                              <v:imagedata r:id="rId7" o:title="Assembly objek 1--"/>
                            </v:shape>
                          </w:pict>
                        </w:r>
                      </w:p>
                    </w:tc>
                  </w:tr>
                </w:tbl>
                <w:p w14:paraId="79634C22" w14:textId="24C8654B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Model name</w:t>
                  </w:r>
                  <w:r w:rsidR="00C16188" w:rsidRPr="008B2E2F"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 xml:space="preserve">: </w:t>
                  </w: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Assembly objek 1</w:t>
                  </w:r>
                </w:p>
                <w:p w14:paraId="716CBF1E" w14:textId="36FCD0AD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Current Configuration</w:t>
                  </w:r>
                  <w:r w:rsidR="00C16188" w:rsidRPr="008B2E2F"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 xml:space="preserve">: </w:t>
                  </w: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Default</w:t>
                  </w:r>
                </w:p>
              </w:tc>
            </w:tr>
            <w:tr w:rsidR="008B2E2F" w:rsidRPr="008B2E2F" w14:paraId="4470BEE9" w14:textId="77777777" w:rsidTr="008B2E2F">
              <w:trPr>
                <w:trHeight w:val="144"/>
                <w:tblHeader/>
                <w:jc w:val="center"/>
              </w:trPr>
              <w:tc>
                <w:tcPr>
                  <w:tcW w:w="10754" w:type="dxa"/>
                  <w:gridSpan w:val="4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DBE5F1"/>
                  <w:vAlign w:val="center"/>
                </w:tcPr>
                <w:p w14:paraId="5E357906" w14:textId="397D08F5" w:rsidR="00C16188" w:rsidRPr="008B2E2F" w:rsidRDefault="008B2E2F" w:rsidP="008B2E2F">
                  <w:pPr>
                    <w:spacing w:after="0" w:line="240" w:lineRule="auto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rStyle w:val="Strong"/>
                      <w:bCs w:val="0"/>
                      <w:noProof/>
                      <w:sz w:val="24"/>
                      <w:szCs w:val="24"/>
                    </w:rPr>
                    <w:t>Solid Bodies</w:t>
                  </w:r>
                </w:p>
              </w:tc>
            </w:tr>
            <w:tr w:rsidR="008B2E2F" w:rsidRPr="008B2E2F" w14:paraId="21C3B649" w14:textId="77777777" w:rsidTr="008B2E2F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DBE5F1"/>
                  <w:vAlign w:val="center"/>
                </w:tcPr>
                <w:p w14:paraId="3458C16B" w14:textId="41E1054C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Document Name and Reference</w: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DBE5F1"/>
                  <w:vAlign w:val="center"/>
                </w:tcPr>
                <w:p w14:paraId="4C00F85E" w14:textId="1F303C48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Treated As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DBE5F1"/>
                  <w:vAlign w:val="center"/>
                </w:tcPr>
                <w:p w14:paraId="5C450776" w14:textId="4FF2F4A8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Volumetric Properties</w:t>
                  </w: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DBE5F1"/>
                  <w:vAlign w:val="center"/>
                </w:tcPr>
                <w:p w14:paraId="5F3C277C" w14:textId="4D073BD7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Cs w:val="0"/>
                      <w:noProof/>
                      <w:sz w:val="20"/>
                      <w:szCs w:val="20"/>
                    </w:rPr>
                    <w:t>Document Path/Date Modified</w:t>
                  </w:r>
                </w:p>
              </w:tc>
            </w:tr>
            <w:tr w:rsidR="008B2E2F" w:rsidRPr="008B2E2F" w14:paraId="6418BE9B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33B2D3E" w14:textId="5D11726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2043968A" w14:textId="19FF4B4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237209E0">
                      <v:shape id="_x0000_i1035" type="#_x0000_t75" style="width:122.45pt;height:64.1pt">
                        <v:imagedata r:id="rId8" o:title="Assembly objek 1-Cut-Extrude2A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BF2FF01" w14:textId="4AF8B61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528B02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Mass:344.376 kg</w:t>
                  </w:r>
                </w:p>
                <w:p w14:paraId="6A68EB2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Volume:0.698532 m^3</w:t>
                  </w:r>
                </w:p>
                <w:p w14:paraId="2ED0131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3BEECEB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Weight:3374.89 N</w:t>
                  </w:r>
                </w:p>
                <w:p w14:paraId="142D9F29" w14:textId="7F780F4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1DF66B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1\A o1.SLDPRT</w:t>
                  </w:r>
                </w:p>
                <w:p w14:paraId="353F9A8C" w14:textId="1273773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27 10:08:33 2023</w:t>
                  </w:r>
                </w:p>
              </w:tc>
            </w:tr>
            <w:tr w:rsidR="008B2E2F" w:rsidRPr="008B2E2F" w14:paraId="05F0AEFE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45520AB" w14:textId="5A129CA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70D30A39" w14:textId="4C75CFC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7386AFC">
                      <v:shape id="_x0000_i1036" type="#_x0000_t75" style="width:122.45pt;height:64.1pt">
                        <v:imagedata r:id="rId9" o:title="Assembly objek 1-Cut-Extrude2A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B3C1F32" w14:textId="00C5F24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DC3435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Mass:344.376 kg</w:t>
                  </w:r>
                </w:p>
                <w:p w14:paraId="3CAD844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Volume:0.698532 m^3</w:t>
                  </w:r>
                </w:p>
                <w:p w14:paraId="53B7042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299A167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Weight:3374.89 N</w:t>
                  </w:r>
                </w:p>
                <w:p w14:paraId="7C85AFFB" w14:textId="2F27EC1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6057FF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1\A o1.SLDPRT</w:t>
                  </w:r>
                </w:p>
                <w:p w14:paraId="2FBD22E6" w14:textId="5C0AA17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27 10:08:33 2023</w:t>
                  </w:r>
                </w:p>
              </w:tc>
            </w:tr>
            <w:tr w:rsidR="008B2E2F" w:rsidRPr="008B2E2F" w14:paraId="6A3F2CB9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D760D27" w14:textId="625017F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Cut-Extrude2</w:t>
                  </w:r>
                </w:p>
                <w:p w14:paraId="34E38AED" w14:textId="3A490BE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1E2BD24">
                      <v:shape id="_x0000_i1037" type="#_x0000_t75" style="width:122.45pt;height:64.1pt">
                        <v:imagedata r:id="rId10" o:title="Assembly objek 1-Cut-Extrude2B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8558662" w14:textId="5D0DB4A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818748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Mass:661.41 kg</w:t>
                  </w:r>
                </w:p>
                <w:p w14:paraId="7D45CC7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Volume:1.3416 m^3</w:t>
                  </w:r>
                </w:p>
                <w:p w14:paraId="4F8F412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A96EF4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Weight:6481.82 N</w:t>
                  </w:r>
                </w:p>
                <w:p w14:paraId="241120BD" w14:textId="45C4665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111ECF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 o1.SLDPRT</w:t>
                  </w:r>
                </w:p>
                <w:p w14:paraId="4021C2E9" w14:textId="67BBE51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27 10:09:24 2023</w:t>
                  </w:r>
                </w:p>
              </w:tc>
            </w:tr>
            <w:tr w:rsidR="008B2E2F" w:rsidRPr="008B2E2F" w14:paraId="42FAFDC0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4A3AB5F" w14:textId="644D787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65F22025" w14:textId="10ADBF8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170D92FD">
                      <v:shape id="_x0000_i1038" type="#_x0000_t75" style="width:122.45pt;height:64.1pt">
                        <v:imagedata r:id="rId11" o:title="Assembly objek 1-Cut-Extrude2B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4C813F8" w14:textId="2D1F2BE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AD1E3F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Mass:661.41 kg</w:t>
                  </w:r>
                </w:p>
                <w:p w14:paraId="5DD626A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Volume:1.3416 m^3</w:t>
                  </w:r>
                </w:p>
                <w:p w14:paraId="4C1A8A9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359E327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Weight:6481.82 N</w:t>
                  </w:r>
                </w:p>
                <w:p w14:paraId="5AB2D37B" w14:textId="3144C09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BA07FA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 o1.SLDPRT</w:t>
                  </w:r>
                </w:p>
                <w:p w14:paraId="1967ECFA" w14:textId="274CF94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27 10:09:24 2023</w:t>
                  </w:r>
                </w:p>
              </w:tc>
            </w:tr>
            <w:tr w:rsidR="008B2E2F" w:rsidRPr="008B2E2F" w14:paraId="434C3616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1E57ACE" w14:textId="782EA93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4BA4F253" w14:textId="1C40F5A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4371BCB6">
                      <v:shape id="_x0000_i1039" type="#_x0000_t75" style="width:122.45pt;height:64.1pt">
                        <v:imagedata r:id="rId12" o:title="Assembly objek 1-Cut-Extrude2C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1F12A8E" w14:textId="0CCF505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2101DE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Mass:611.154 kg</w:t>
                  </w:r>
                </w:p>
                <w:p w14:paraId="793C9C8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Volume:1.23966 m^3</w:t>
                  </w:r>
                </w:p>
                <w:p w14:paraId="3D6A370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585B974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Weight:5989.31 N</w:t>
                  </w:r>
                </w:p>
                <w:p w14:paraId="6BFA393D" w14:textId="2ECF0E1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0A7D17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1\C o1.SLDPRT</w:t>
                  </w:r>
                </w:p>
                <w:p w14:paraId="7972C714" w14:textId="611C644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07:21:26 2023</w:t>
                  </w:r>
                </w:p>
              </w:tc>
            </w:tr>
            <w:tr w:rsidR="008B2E2F" w:rsidRPr="008B2E2F" w14:paraId="0D79E6DD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DC3D284" w14:textId="35002B2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3C6FFAB4" w14:textId="5C1EFFA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50075BF">
                      <v:shape id="_x0000_i1040" type="#_x0000_t75" style="width:122.45pt;height:64.1pt">
                        <v:imagedata r:id="rId13" o:title="Assembly objek 1-Cut-Extrude2C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EF1A2AF" w14:textId="0E49102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7F38E5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Mass:611.154 kg</w:t>
                  </w:r>
                </w:p>
                <w:p w14:paraId="2DBA582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Volume:1.23966 m^3</w:t>
                  </w:r>
                </w:p>
                <w:p w14:paraId="0580861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06DAA77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Weight:5989.31 N</w:t>
                  </w:r>
                </w:p>
                <w:p w14:paraId="06FADE82" w14:textId="2EA4E46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C19DF2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1\C o1.SLDPRT</w:t>
                  </w:r>
                </w:p>
                <w:p w14:paraId="6136C6EA" w14:textId="27923F8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07:21:26 2023</w:t>
                  </w:r>
                </w:p>
              </w:tc>
            </w:tr>
            <w:tr w:rsidR="008B2E2F" w:rsidRPr="008B2E2F" w14:paraId="68154C36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89A5653" w14:textId="71D17D2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73EE5DCE" w14:textId="541D328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4EAF16B3">
                      <v:shape id="_x0000_i1041" type="#_x0000_t75" style="width:122.45pt;height:64.1pt">
                        <v:imagedata r:id="rId14" o:title="Assembly objek 1-Cut-Extrude2C o1-3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A9195C2" w14:textId="748B7D4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6DDB6F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Mass:611.154 kg</w:t>
                  </w:r>
                </w:p>
                <w:p w14:paraId="3CF082F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Volume:1.23966 m^3</w:t>
                  </w:r>
                </w:p>
                <w:p w14:paraId="7888743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A2A8BF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Weight:5989.31 N</w:t>
                  </w:r>
                </w:p>
                <w:p w14:paraId="5E2AF8EF" w14:textId="25DFEA4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9D8767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1\C o1.SLDPRT</w:t>
                  </w:r>
                </w:p>
                <w:p w14:paraId="319CD147" w14:textId="4044B3D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07:21:26 2023</w:t>
                  </w:r>
                </w:p>
              </w:tc>
            </w:tr>
            <w:tr w:rsidR="008B2E2F" w:rsidRPr="008B2E2F" w14:paraId="07CF535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4198F08" w14:textId="01F6660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3390F076" w14:textId="078FFCC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264D122">
                      <v:shape id="_x0000_i1042" type="#_x0000_t75" style="width:122.45pt;height:64.1pt">
                        <v:imagedata r:id="rId15" o:title="Assembly objek 1-Cut-Extrude2C o1-4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A65AE71" w14:textId="7176A32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DC61BF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Mass:611.154 kg</w:t>
                  </w:r>
                </w:p>
                <w:p w14:paraId="397CDAB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Volume:1.23966 m^3</w:t>
                  </w:r>
                </w:p>
                <w:p w14:paraId="0B76879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7C9BA1D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Weight:5989.31 N</w:t>
                  </w:r>
                </w:p>
                <w:p w14:paraId="09E1FB26" w14:textId="5D3CB29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A20011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1\C o1.SLDPRT</w:t>
                  </w:r>
                </w:p>
                <w:p w14:paraId="3D6C88F7" w14:textId="18D7DFA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07:21:26 2023</w:t>
                  </w:r>
                </w:p>
              </w:tc>
            </w:tr>
            <w:tr w:rsidR="008B2E2F" w:rsidRPr="008B2E2F" w14:paraId="4ECE0838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7BDABEA" w14:textId="7F74E0C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02791265" w14:textId="614819A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2C991A4">
                      <v:shape id="_x0000_i1043" type="#_x0000_t75" style="width:122.45pt;height:64.1pt">
                        <v:imagedata r:id="rId16" o:title="Assembly objek 1-Cut-Extrude2D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9C34CC2" w14:textId="657917F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15972B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5E3FED2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5D6561B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60595F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5464A4CA" w14:textId="1561DA6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FAF411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3412C2F5" w14:textId="2160688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35235202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11E36AB" w14:textId="2D033FB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0F240E4C" w14:textId="0B74B1C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20A0ED6E">
                      <v:shape id="_x0000_i1044" type="#_x0000_t75" style="width:122.45pt;height:64.1pt">
                        <v:imagedata r:id="rId17" o:title="Assembly objek 1-Cut-Extrude2D o1-10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5453AB8" w14:textId="58BFB8B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EA78CC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751D602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1375112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7908DC8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7BEA9F20" w14:textId="0D1EFE2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C5D891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72E7793F" w14:textId="2B613FF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6BDACA00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70DF4C3" w14:textId="6B3880D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Cut-Extrude2</w:t>
                  </w:r>
                </w:p>
                <w:p w14:paraId="5D73B51B" w14:textId="30B9854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010189FF">
                      <v:shape id="_x0000_i1045" type="#_x0000_t75" style="width:122.45pt;height:64.1pt">
                        <v:imagedata r:id="rId18" o:title="Assembly objek 1-Cut-Extrude2D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AF7A599" w14:textId="7DC23FC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00AFBD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48DDCE4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33B0060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1DDE7A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4998C1C9" w14:textId="02E4780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A49E8B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044F28BF" w14:textId="2070E89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303AEC72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3845F0E" w14:textId="45B9FE3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483F7C12" w14:textId="4522D1D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5C612AE">
                      <v:shape id="_x0000_i1046" type="#_x0000_t75" style="width:122.45pt;height:64.1pt">
                        <v:imagedata r:id="rId19" o:title="Assembly objek 1-Cut-Extrude2D o1-3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6878C2A" w14:textId="37E4B71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830947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1FC6D85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25F0F5C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F6D2A6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591907FD" w14:textId="2812AC6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F3D97A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305461DB" w14:textId="48EEA3B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39C5228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F8D9BBE" w14:textId="0CD36E3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569CA90E" w14:textId="61C81FB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1665A003">
                      <v:shape id="_x0000_i1047" type="#_x0000_t75" style="width:122.45pt;height:64.1pt">
                        <v:imagedata r:id="rId20" o:title="Assembly objek 1-Cut-Extrude2D o1-4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30E608A" w14:textId="3C9F9BF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2A367F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36A05E7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5158B4F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744269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699A81E5" w14:textId="532255D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627E60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67762061" w14:textId="23B0A98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59FFD612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ACB319F" w14:textId="00BDE21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403B75A8" w14:textId="7D02F86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0AAC3147">
                      <v:shape id="_x0000_i1048" type="#_x0000_t75" style="width:122.45pt;height:64.1pt">
                        <v:imagedata r:id="rId21" o:title="Assembly objek 1-Cut-Extrude2D o1-5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41D8027" w14:textId="2864594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E21E46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7880E9C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2050E2F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2C155FA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3ACA3501" w14:textId="5A20818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6F5F93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7A604339" w14:textId="456685E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27487C65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6C44DD3" w14:textId="422C63C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73EA76F5" w14:textId="70B2800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08DB390D">
                      <v:shape id="_x0000_i1049" type="#_x0000_t75" style="width:122.45pt;height:64.1pt">
                        <v:imagedata r:id="rId22" o:title="Assembly objek 1-Cut-Extrude2D o1-6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4E29702" w14:textId="6C9CB55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A0A121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6DBE111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6A1252D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9D427E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03C7E0E7" w14:textId="5C007D4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93FB24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260BA1BC" w14:textId="6BA8151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08E48C8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2D8F307" w14:textId="7C5347E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77F02031" w14:textId="178128B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1D9D4434">
                      <v:shape id="_x0000_i1050" type="#_x0000_t75" style="width:122.45pt;height:64.1pt">
                        <v:imagedata r:id="rId23" o:title="Assembly objek 1-Cut-Extrude2D o1-7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20FF109" w14:textId="2CA8BA5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A17857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0784004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22A9C52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E22FB7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489EBC36" w14:textId="65FC610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464807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0CA74A92" w14:textId="5EA0380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46D6888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2F0919A" w14:textId="10D0685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220EAA5F" w14:textId="7A5E122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461A4A6E">
                      <v:shape id="_x0000_i1051" type="#_x0000_t75" style="width:122.45pt;height:64.1pt">
                        <v:imagedata r:id="rId24" o:title="Assembly objek 1-Cut-Extrude2D o1-8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7AAC7CB" w14:textId="0BD94F2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8C0CBB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1B68738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641C010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1D2C4D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5DBF82F2" w14:textId="216098C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C86D05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170F73B4" w14:textId="0AF4401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219DE38F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F4139A1" w14:textId="3406108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744C9600" w14:textId="07734C8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19E88CE9">
                      <v:shape id="_x0000_i1052" type="#_x0000_t75" style="width:122.45pt;height:64.1pt">
                        <v:imagedata r:id="rId25" o:title="Assembly objek 1-Cut-Extrude2D o1-9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92366E6" w14:textId="22E8765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1B1979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Mass:1055.35 kg</w:t>
                  </w:r>
                </w:p>
                <w:p w14:paraId="484D126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Volume:2.14067 m^3</w:t>
                  </w:r>
                </w:p>
                <w:p w14:paraId="21AF39D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70A8086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Weight:10342.4 N</w:t>
                  </w:r>
                </w:p>
                <w:p w14:paraId="1E2F6AC9" w14:textId="5A4A54E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C6E889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 o1.SLDPRT</w:t>
                  </w:r>
                </w:p>
                <w:p w14:paraId="1C2063B5" w14:textId="077B5D3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07:24:14 2023</w:t>
                  </w:r>
                </w:p>
              </w:tc>
            </w:tr>
            <w:tr w:rsidR="008B2E2F" w:rsidRPr="008B2E2F" w14:paraId="3E986C37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12F9F65" w14:textId="23171D4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Chamfer2</w:t>
                  </w:r>
                </w:p>
                <w:p w14:paraId="5B02B33E" w14:textId="34B3DBD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DC8F49A">
                      <v:shape id="_x0000_i1053" type="#_x0000_t75" style="width:122.45pt;height:64.1pt">
                        <v:imagedata r:id="rId26" o:title="Assembly objek 1-Chamfer2D1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1A32B4A" w14:textId="35AC82C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438BC5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Mass:4083.88 kg</w:t>
                  </w:r>
                </w:p>
                <w:p w14:paraId="35AD9F0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4DCAFE5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A7EF87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Weight:40022.1 N</w:t>
                  </w:r>
                </w:p>
                <w:p w14:paraId="3BC08096" w14:textId="7F8D4AE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1074F1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6311D800" w14:textId="0071F75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23B93CE4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87C4940" w14:textId="2100390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53132332" w14:textId="11954B2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BAF6DCA">
                      <v:shape id="_x0000_i1054" type="#_x0000_t75" style="width:122.45pt;height:64.1pt">
                        <v:imagedata r:id="rId27" o:title="Assembly objek 1-Chamfer2D1 o1-10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03A1440" w14:textId="18575E3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4D4BBD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Mass:4083.56 kg</w:t>
                  </w:r>
                </w:p>
                <w:p w14:paraId="3E25A40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504C8B1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Density:492.961 kg/m^3</w:t>
                  </w:r>
                </w:p>
                <w:p w14:paraId="25A5C24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Weight:40018.9 N</w:t>
                  </w:r>
                </w:p>
                <w:p w14:paraId="6F27A1FB" w14:textId="2380F78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16D5AF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5E7E0601" w14:textId="0B4782E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4B59E999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461B938" w14:textId="6FED5AA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040B4A47" w14:textId="45069AB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33EFAF7">
                      <v:shape id="_x0000_i1055" type="#_x0000_t75" style="width:122.45pt;height:64.1pt">
                        <v:imagedata r:id="rId28" o:title="Assembly objek 1-Chamfer2D1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02D2A5C" w14:textId="0CB3EE3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E6B161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Mass:4083.56 kg</w:t>
                  </w:r>
                </w:p>
                <w:p w14:paraId="465DFC4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000A9B4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Density:492.961 kg/m^3</w:t>
                  </w:r>
                </w:p>
                <w:p w14:paraId="588F4DF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Weight:40018.9 N</w:t>
                  </w:r>
                </w:p>
                <w:p w14:paraId="1FBED77A" w14:textId="31F3299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3DC322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775D24CE" w14:textId="517BAF7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0D7593BF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36368AC" w14:textId="5DA1564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27B38360" w14:textId="2389177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78E976C6">
                      <v:shape id="_x0000_i1056" type="#_x0000_t75" style="width:122.45pt;height:64.1pt">
                        <v:imagedata r:id="rId29" o:title="Assembly objek 1-Chamfer2D1 o1-3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CC3BB24" w14:textId="6B88A61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024C25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Mass:4083.54 kg</w:t>
                  </w:r>
                </w:p>
                <w:p w14:paraId="65EF56E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50F821F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Density:492.959 kg/m^3</w:t>
                  </w:r>
                </w:p>
                <w:p w14:paraId="7437C79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Weight:40018.7 N</w:t>
                  </w:r>
                </w:p>
                <w:p w14:paraId="6BEF0F92" w14:textId="5A3D141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0254DA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4D35366B" w14:textId="3220709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7D517186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2B1B6F0" w14:textId="7BB9A4C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26C40A01" w14:textId="47DB0C4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1B6566F">
                      <v:shape id="_x0000_i1057" type="#_x0000_t75" style="width:122.45pt;height:64.1pt">
                        <v:imagedata r:id="rId30" o:title="Assembly objek 1-Chamfer2D1 o1-4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9C082BB" w14:textId="471F30E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C982AD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Mass:4083.54 kg</w:t>
                  </w:r>
                </w:p>
                <w:p w14:paraId="480AF4B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01EDBB4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Density:492.959 kg/m^3</w:t>
                  </w:r>
                </w:p>
                <w:p w14:paraId="21AF565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Weight:40018.7 N</w:t>
                  </w:r>
                </w:p>
                <w:p w14:paraId="79642CE0" w14:textId="18376F2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1BF986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131A91A0" w14:textId="5E47587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6B31B08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87D300B" w14:textId="2ACE8FD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35A8F455" w14:textId="26D65D8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2598246">
                      <v:shape id="_x0000_i1058" type="#_x0000_t75" style="width:122.45pt;height:64.1pt">
                        <v:imagedata r:id="rId31" o:title="Assembly objek 1-Chamfer2D1 o1-5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DB22EA8" w14:textId="1D04FD6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818350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Mass:4083.56 kg</w:t>
                  </w:r>
                </w:p>
                <w:p w14:paraId="3EFC634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21ED2D3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Density:492.961 kg/m^3</w:t>
                  </w:r>
                </w:p>
                <w:p w14:paraId="7A81F32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Weight:40018.9 N</w:t>
                  </w:r>
                </w:p>
                <w:p w14:paraId="27B4AB57" w14:textId="22ED091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4B145D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591DE6F2" w14:textId="6FD01B3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5C3CA6EB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C4ED482" w14:textId="44238DB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273B5D90" w14:textId="329FB0C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4BCF055">
                      <v:shape id="_x0000_i1059" type="#_x0000_t75" style="width:122.45pt;height:64.1pt">
                        <v:imagedata r:id="rId32" o:title="Assembly objek 1-Chamfer2D1 o1-6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B812B2A" w14:textId="13C5E53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81CF17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Mass:4083.88 kg</w:t>
                  </w:r>
                </w:p>
                <w:p w14:paraId="2AA218D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61B2DB2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7E949CF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Weight:40022.1 N</w:t>
                  </w:r>
                </w:p>
                <w:p w14:paraId="1561B989" w14:textId="258F1E9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6BC9D3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611776FD" w14:textId="6CE7422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26829EA8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DDC6B80" w14:textId="001A562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2C14D715" w14:textId="3AC6DBE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B8294E5">
                      <v:shape id="_x0000_i1060" type="#_x0000_t75" style="width:122.45pt;height:64.1pt">
                        <v:imagedata r:id="rId33" o:title="Assembly objek 1-Chamfer2D1 o1-7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68C0258" w14:textId="4A37DEE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F7190B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Mass:4083.56 kg</w:t>
                  </w:r>
                </w:p>
                <w:p w14:paraId="0DE86B9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2049361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Density:492.961 kg/m^3</w:t>
                  </w:r>
                </w:p>
                <w:p w14:paraId="76B902A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Weight:40018.9 N</w:t>
                  </w:r>
                </w:p>
                <w:p w14:paraId="3442A8E9" w14:textId="33AC5EA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C1E065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7C56BC4C" w14:textId="66E5436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32547668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C0D4DFF" w14:textId="72CE373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Chamfer2</w:t>
                  </w:r>
                </w:p>
                <w:p w14:paraId="25762DF8" w14:textId="28231AD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17D1538">
                      <v:shape id="_x0000_i1061" type="#_x0000_t75" style="width:122.45pt;height:64.1pt">
                        <v:imagedata r:id="rId34" o:title="Assembly objek 1-Chamfer2D1 o1-8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1CE4029" w14:textId="0B18060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71D9F6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Mass:4083.54 kg</w:t>
                  </w:r>
                </w:p>
                <w:p w14:paraId="7044A27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5CA525D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Density:492.959 kg/m^3</w:t>
                  </w:r>
                </w:p>
                <w:p w14:paraId="162A78C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Weight:40018.7 N</w:t>
                  </w:r>
                </w:p>
                <w:p w14:paraId="20804029" w14:textId="46AA812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56E0F5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732A2182" w14:textId="4A4F8C7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7C7A8738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D4F491F" w14:textId="5045785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Chamfer2</w:t>
                  </w:r>
                </w:p>
                <w:p w14:paraId="15B52632" w14:textId="07C9241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2726DE06">
                      <v:shape id="_x0000_i1062" type="#_x0000_t75" style="width:122.45pt;height:64.1pt">
                        <v:imagedata r:id="rId35" o:title="Assembly objek 1-Chamfer2D1 o1-9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187106C" w14:textId="7EA01D1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58FDC8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Mass:4083.54 kg</w:t>
                  </w:r>
                </w:p>
                <w:p w14:paraId="42911D8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Volume:8.28374 m^3</w:t>
                  </w:r>
                </w:p>
                <w:p w14:paraId="10D8E83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Density:492.959 kg/m^3</w:t>
                  </w:r>
                </w:p>
                <w:p w14:paraId="2652395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Weight:40018.7 N</w:t>
                  </w:r>
                </w:p>
                <w:p w14:paraId="158DEB49" w14:textId="6C52249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D723E2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1\D1 o1.SLDPRT</w:t>
                  </w:r>
                </w:p>
                <w:p w14:paraId="00880027" w14:textId="02C632B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10:54:51 2023</w:t>
                  </w:r>
                </w:p>
              </w:tc>
            </w:tr>
            <w:tr w:rsidR="008B2E2F" w:rsidRPr="008B2E2F" w14:paraId="1393D871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3A27240" w14:textId="17E349B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0A05A67E" w14:textId="58060B5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D008796">
                      <v:shape id="_x0000_i1063" type="#_x0000_t75" style="width:122.45pt;height:64.1pt">
                        <v:imagedata r:id="rId36" o:title="Assembly objek 1-Cut-Extrude2E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5D0EDD1" w14:textId="154D8E5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637B63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Mass:591.015 kg</w:t>
                  </w:r>
                </w:p>
                <w:p w14:paraId="2DD20FE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Volume:1.19881 m^3</w:t>
                  </w:r>
                </w:p>
                <w:p w14:paraId="4269FBD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34643D1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Weight:5791.95 N</w:t>
                  </w:r>
                </w:p>
                <w:p w14:paraId="0B402DB1" w14:textId="76EE70A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5F3C03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1\E o1.SLDPRT</w:t>
                  </w:r>
                </w:p>
                <w:p w14:paraId="38258CB5" w14:textId="1322DD8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09:03:39 2023</w:t>
                  </w:r>
                </w:p>
              </w:tc>
            </w:tr>
            <w:tr w:rsidR="008B2E2F" w:rsidRPr="008B2E2F" w14:paraId="0FDAE9F6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9E334FA" w14:textId="1533240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0C743111" w14:textId="4C39E29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0CAD6F7">
                      <v:shape id="_x0000_i1064" type="#_x0000_t75" style="width:122.45pt;height:64.1pt">
                        <v:imagedata r:id="rId37" o:title="Assembly objek 1-Cut-Extrude2E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08B0F46" w14:textId="495C5ED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AAC82B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Mass:591.015 kg</w:t>
                  </w:r>
                </w:p>
                <w:p w14:paraId="4BCAB8F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Volume:1.19881 m^3</w:t>
                  </w:r>
                </w:p>
                <w:p w14:paraId="3833E73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496EF71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Weight:5791.95 N</w:t>
                  </w:r>
                </w:p>
                <w:p w14:paraId="51D5CFD0" w14:textId="3A3975F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6E57C6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1\E o1.SLDPRT</w:t>
                  </w:r>
                </w:p>
                <w:p w14:paraId="1292412C" w14:textId="6CE3714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09:03:39 2023</w:t>
                  </w:r>
                </w:p>
              </w:tc>
            </w:tr>
            <w:tr w:rsidR="008B2E2F" w:rsidRPr="008B2E2F" w14:paraId="00009EDD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C4E45F3" w14:textId="2FF9639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41DE7556" w14:textId="2A48DF8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7DB50685">
                      <v:shape id="_x0000_i1065" type="#_x0000_t75" style="width:122.45pt;height:64.1pt">
                        <v:imagedata r:id="rId38" o:title="Assembly objek 1-Cut-Extrude2E o1-3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E4839F7" w14:textId="52A4914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E66609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Mass:591.015 kg</w:t>
                  </w:r>
                </w:p>
                <w:p w14:paraId="4877BC7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Volume:1.19881 m^3</w:t>
                  </w:r>
                </w:p>
                <w:p w14:paraId="0BBCC6C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7E34CFF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Weight:5791.95 N</w:t>
                  </w:r>
                </w:p>
                <w:p w14:paraId="03E4646B" w14:textId="6421C2A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AE7291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1\E o1.SLDPRT</w:t>
                  </w:r>
                </w:p>
                <w:p w14:paraId="6BED0C60" w14:textId="7120617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09:03:39 2023</w:t>
                  </w:r>
                </w:p>
              </w:tc>
            </w:tr>
            <w:tr w:rsidR="008B2E2F" w:rsidRPr="008B2E2F" w14:paraId="66EF16FF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2DB2BA0" w14:textId="0ABE695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1D255A77" w14:textId="099144B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272C3E6">
                      <v:shape id="_x0000_i1066" type="#_x0000_t75" style="width:122.45pt;height:64.1pt">
                        <v:imagedata r:id="rId39" o:title="Assembly objek 1-Cut-Extrude2E o1-4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D0C577B" w14:textId="7ED8E93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18676E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Mass:591.015 kg</w:t>
                  </w:r>
                </w:p>
                <w:p w14:paraId="38DCCBB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Volume:1.19881 m^3</w:t>
                  </w:r>
                </w:p>
                <w:p w14:paraId="7249BB2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CF0998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Weight:5791.95 N</w:t>
                  </w:r>
                </w:p>
                <w:p w14:paraId="1D84D1C4" w14:textId="119DC73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6C5EDB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1\E o1.SLDPRT</w:t>
                  </w:r>
                </w:p>
                <w:p w14:paraId="0B701C01" w14:textId="223D9D8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09:03:39 2023</w:t>
                  </w:r>
                </w:p>
              </w:tc>
            </w:tr>
            <w:tr w:rsidR="008B2E2F" w:rsidRPr="008B2E2F" w14:paraId="6ACA8DC2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D521D29" w14:textId="18D7874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523596A5" w14:textId="00172FC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7C209A63">
                      <v:shape id="_x0000_i1067" type="#_x0000_t75" style="width:122.45pt;height:64.1pt">
                        <v:imagedata r:id="rId40" o:title="Assembly objek 1-Cut-Extrude2F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CE10F61" w14:textId="18FFF74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B25C4A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Mass:629.7 kg</w:t>
                  </w:r>
                </w:p>
                <w:p w14:paraId="529DB21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Volume:1.27728 m^3</w:t>
                  </w:r>
                </w:p>
                <w:p w14:paraId="661D681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04F658A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Weight:6171.06 N</w:t>
                  </w:r>
                </w:p>
                <w:p w14:paraId="1117FB78" w14:textId="11304C9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9773AE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1\F o1.SLDPRT</w:t>
                  </w:r>
                </w:p>
                <w:p w14:paraId="6016EE8D" w14:textId="4E1CD41E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07:26:50 2023</w:t>
                  </w:r>
                </w:p>
              </w:tc>
            </w:tr>
            <w:tr w:rsidR="008B2E2F" w:rsidRPr="008B2E2F" w14:paraId="40BDB58A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7AD32F3" w14:textId="75AE8A4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4A888EA3" w14:textId="3317441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08DCA63">
                      <v:shape id="_x0000_i1068" type="#_x0000_t75" style="width:122.45pt;height:64.1pt">
                        <v:imagedata r:id="rId41" o:title="Assembly objek 1-Cut-Extrude2F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3D4CE84" w14:textId="2EB6647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011FF4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Mass:629.7 kg</w:t>
                  </w:r>
                </w:p>
                <w:p w14:paraId="59D0670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Volume:1.27728 m^3</w:t>
                  </w:r>
                </w:p>
                <w:p w14:paraId="2784F73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3B8B876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Weight:6171.06 N</w:t>
                  </w:r>
                </w:p>
                <w:p w14:paraId="46038CD9" w14:textId="330E02B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E332AC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1\F o1.SLDPRT</w:t>
                  </w:r>
                </w:p>
                <w:p w14:paraId="113F3415" w14:textId="3BFD65F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07:26:50 2023</w:t>
                  </w:r>
                </w:p>
              </w:tc>
            </w:tr>
            <w:tr w:rsidR="008B2E2F" w:rsidRPr="008B2E2F" w14:paraId="5BD7A05B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8EA338B" w14:textId="060964B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Cut-Extrude2</w:t>
                  </w:r>
                </w:p>
                <w:p w14:paraId="5BC82F1D" w14:textId="69F170F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70643A45">
                      <v:shape id="_x0000_i1069" type="#_x0000_t75" style="width:122.45pt;height:64.1pt">
                        <v:imagedata r:id="rId42" o:title="Assembly objek 1-Cut-Extrude2G o1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9C460A6" w14:textId="10DAB69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BB48C1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Mass:327.866 kg</w:t>
                  </w:r>
                </w:p>
                <w:p w14:paraId="7C90F21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Volume:0.665042 m^3</w:t>
                  </w:r>
                </w:p>
                <w:p w14:paraId="43C11AC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5917530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Weight:3213.09 N</w:t>
                  </w:r>
                </w:p>
                <w:p w14:paraId="6DBC9678" w14:textId="622C507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0E442A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1\G o1.SLDPRT</w:t>
                  </w:r>
                </w:p>
                <w:p w14:paraId="76E57572" w14:textId="2FDD482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09:14:14 2023</w:t>
                  </w:r>
                </w:p>
              </w:tc>
            </w:tr>
            <w:tr w:rsidR="008B2E2F" w:rsidRPr="008B2E2F" w14:paraId="3F46F4A9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A2FAC54" w14:textId="3147517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Cut-Extrude2</w:t>
                  </w:r>
                </w:p>
                <w:p w14:paraId="11F31A97" w14:textId="4C712AF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202E3423">
                      <v:shape id="_x0000_i1070" type="#_x0000_t75" style="width:122.45pt;height:64.1pt">
                        <v:imagedata r:id="rId43" o:title="Assembly objek 1-Cut-Extrude2G o1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64FC0F0" w14:textId="36D88C9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5F9EAA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Mass:327.866 kg</w:t>
                  </w:r>
                </w:p>
                <w:p w14:paraId="57245EC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Volume:0.665042 m^3</w:t>
                  </w:r>
                </w:p>
                <w:p w14:paraId="63E3E41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49DCC1F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Weight:3213.09 N</w:t>
                  </w:r>
                </w:p>
                <w:p w14:paraId="2CA985DD" w14:textId="38B3194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461240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1\G o1.SLDPRT</w:t>
                  </w:r>
                </w:p>
                <w:p w14:paraId="7E813E7B" w14:textId="4DB1384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09:14:14 2023</w:t>
                  </w:r>
                </w:p>
              </w:tc>
            </w:tr>
            <w:tr w:rsidR="008B2E2F" w:rsidRPr="008B2E2F" w14:paraId="2D6A21F4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024DA87" w14:textId="759C867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40E02C6F" w14:textId="19EB548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5361CFA2">
                      <v:shape id="_x0000_i1071" type="#_x0000_t75" style="width:122.45pt;height:64.1pt">
                        <v:imagedata r:id="rId44" o:title="Assembly objek 1-Mirror1brancing-1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3156B6C" w14:textId="7C26773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E7E9BF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7847CDF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718F1B1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39AB26B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17C70AEB" w14:textId="1A0E825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B72B80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49FA9670" w14:textId="5B0B686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60919241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BA54A42" w14:textId="4F81B3F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6F1E9DCA" w14:textId="0519307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40485F97">
                      <v:shape id="_x0000_i1072" type="#_x0000_t75" style="width:122.45pt;height:64.1pt">
                        <v:imagedata r:id="rId45" o:title="Assembly objek 1-Mirror1brancing-10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4984A18" w14:textId="2040CD3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DBC63A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7DB142D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5CD661E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4115B2D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615F29FF" w14:textId="2777FC4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075310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1ADB0D15" w14:textId="5AE7048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42F0BD31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BA4A739" w14:textId="71F3DD3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06B006DC" w14:textId="71B38CE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1AFD6C0B">
                      <v:shape id="_x0000_i1073" type="#_x0000_t75" style="width:122.45pt;height:64.1pt">
                        <v:imagedata r:id="rId46" o:title="Assembly objek 1-Mirror1brancing-2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A03CE89" w14:textId="75B96E7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783D19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4429579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0FA87AF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14E6A28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6F17227A" w14:textId="4D82258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EEF09B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659291D0" w14:textId="73540C9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45773A8C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896D878" w14:textId="68ED154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3DFB3B00" w14:textId="659B366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F4186AB">
                      <v:shape id="_x0000_i1074" type="#_x0000_t75" style="width:122.45pt;height:64.1pt">
                        <v:imagedata r:id="rId47" o:title="Assembly objek 1-Mirror1brancing-3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A134CCF" w14:textId="69E6954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470E34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3581F2E8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0C5DAC21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403D2786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01768AED" w14:textId="00A11F5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2D7BFB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3BBC64E3" w14:textId="39E34C1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3FE4DF8A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A0DE940" w14:textId="1E0DEE0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52B9EE4D" w14:textId="13E696C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6DF1129C">
                      <v:shape id="_x0000_i1075" type="#_x0000_t75" style="width:122.45pt;height:64.1pt">
                        <v:imagedata r:id="rId48" o:title="Assembly objek 1-Mirror1brancing-4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1F7E6B3" w14:textId="4FD561AD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6A575D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3D678AD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379F9C3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28CF02D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5E5A3BFD" w14:textId="0139FDE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535922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46BC4661" w14:textId="43338C8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1B5AFAE7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A6084FA" w14:textId="784A8500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73DA4E79" w14:textId="38CCFFC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96FA270">
                      <v:shape id="_x0000_i1076" type="#_x0000_t75" style="width:122.45pt;height:64.1pt">
                        <v:imagedata r:id="rId49" o:title="Assembly objek 1-Mirror1brancing-5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9016821" w14:textId="0ACC745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626369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6814C64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1D2229C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F09133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66046A51" w14:textId="42A92BFB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F7CA21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526F8555" w14:textId="3B62FCD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4B5150C1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C582E69" w14:textId="130EDFF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lastRenderedPageBreak/>
                    <w:t>Mirror1</w:t>
                  </w:r>
                </w:p>
                <w:p w14:paraId="2DF9385B" w14:textId="33AEC4F1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2B9D1AA7">
                      <v:shape id="_x0000_i1077" type="#_x0000_t75" style="width:122.45pt;height:64.1pt">
                        <v:imagedata r:id="rId50" o:title="Assembly objek 1-Mirror1brancing-6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CF3B61A" w14:textId="25EAC4A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172C829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6415A1D7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58C6166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5CDC779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3C9DE261" w14:textId="425548F3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848B735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10028267" w14:textId="78A95CA5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7E169195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993E3D1" w14:textId="70E18A8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09978B64" w14:textId="416A3402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36C386F9">
                      <v:shape id="_x0000_i1078" type="#_x0000_t75" style="width:122.45pt;height:64.1pt">
                        <v:imagedata r:id="rId51" o:title="Assembly objek 1-Mirror1brancing-7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15CB333A" w14:textId="0CB76C4F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C298F02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348FBE7D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48A7FC43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E2D3ADF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2F78FEE1" w14:textId="6F8576D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55B8FDC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4FD6CA2A" w14:textId="24AA945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42624E0D" w14:textId="77777777" w:rsidTr="003352C8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2DC09A6" w14:textId="2FE28BF8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0E6AFD59" w14:textId="45707C0C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7562086B">
                      <v:shape id="_x0000_i1079" type="#_x0000_t75" style="width:122.45pt;height:64.1pt">
                        <v:imagedata r:id="rId52" o:title="Assembly objek 1-Mirror1brancing-8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39860338" w14:textId="75F00C24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BE7912B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1FC3EEA4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2ABDC79A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6FB14FEE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6536448C" w14:textId="4D9F349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19E4D00" w14:textId="77777777" w:rsid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6DF09A74" w14:textId="60FCF89A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  <w:tr w:rsidR="008B2E2F" w:rsidRPr="008B2E2F" w14:paraId="739CF9F3" w14:textId="77777777" w:rsidTr="008B2E2F">
              <w:trPr>
                <w:trHeight w:val="144"/>
                <w:tblHeader/>
                <w:jc w:val="center"/>
              </w:trPr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C34DA1F" w14:textId="702F0370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Mirror1</w:t>
                  </w:r>
                </w:p>
                <w:p w14:paraId="42A0BBAA" w14:textId="47579A43" w:rsidR="004B3022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pict w14:anchorId="078EA1E3">
                      <v:shape id="_x0000_i1080" type="#_x0000_t75" style="width:122.45pt;height:64.1pt">
                        <v:imagedata r:id="rId53" o:title="Assembly objek 1-Mirror1brancing-9"/>
                      </v:shape>
                    </w:pict>
                  </w:r>
                </w:p>
              </w:tc>
              <w:tc>
                <w:tcPr>
                  <w:tcW w:w="234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B4C51E2" w14:textId="6755650F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Solid Body</w:t>
                  </w:r>
                </w:p>
              </w:tc>
              <w:tc>
                <w:tcPr>
                  <w:tcW w:w="306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CAEA6F8" w14:textId="77777777" w:rsid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Mass:68.1002 kg</w:t>
                  </w:r>
                </w:p>
                <w:p w14:paraId="1CB4DEF2" w14:textId="77777777" w:rsid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Volume:0.138134 m^3</w:t>
                  </w:r>
                </w:p>
                <w:p w14:paraId="78F2C365" w14:textId="77777777" w:rsid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Density:493 kg/m^3</w:t>
                  </w:r>
                </w:p>
                <w:p w14:paraId="4FC06F75" w14:textId="77777777" w:rsid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Weight:667.382 N</w:t>
                  </w:r>
                </w:p>
                <w:p w14:paraId="29EE1EE0" w14:textId="143EFEC4" w:rsidR="00C16188" w:rsidRPr="008B2E2F" w:rsidRDefault="00C16188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67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4F81BD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44024A3" w14:textId="77777777" w:rsid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D:\Data Dokumen\SKRIPSI\BISMILLAH KEKUATAN TANGKI\SEMHAS\solid\objek 1\brancing.SLDPRT</w:t>
                  </w:r>
                </w:p>
                <w:p w14:paraId="2F232DB3" w14:textId="3BCA76EE" w:rsidR="00C1618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rStyle w:val="Strong"/>
                      <w:b w:val="0"/>
                      <w:bCs w:val="0"/>
                      <w:noProof/>
                      <w:sz w:val="20"/>
                      <w:szCs w:val="20"/>
                    </w:rPr>
                    <w:t>Jun 24 08:18:22 2023</w:t>
                  </w:r>
                </w:p>
              </w:tc>
            </w:tr>
          </w:tbl>
          <w:p w14:paraId="3305AA6C" w14:textId="17B27E4E" w:rsidR="00FF408C" w:rsidRPr="008B2E2F" w:rsidRDefault="00FF408C" w:rsidP="008B2E2F">
            <w:pPr>
              <w:spacing w:after="0" w:line="240" w:lineRule="auto"/>
            </w:pPr>
          </w:p>
        </w:tc>
      </w:tr>
    </w:tbl>
    <w:p w14:paraId="55096A8D" w14:textId="77777777" w:rsidR="00FF408C" w:rsidRDefault="00FF408C" w:rsidP="00FF408C"/>
    <w:tbl>
      <w:tblPr>
        <w:tblW w:w="0" w:type="auto"/>
        <w:tblLook w:val="04A0" w:firstRow="1" w:lastRow="0" w:firstColumn="1" w:lastColumn="0" w:noHBand="0" w:noVBand="1"/>
      </w:tblPr>
      <w:tblGrid>
        <w:gridCol w:w="11016"/>
      </w:tblGrid>
      <w:tr w:rsidR="005E294F" w:rsidRPr="008B2E2F" w14:paraId="640070E5" w14:textId="77777777" w:rsidTr="008B2E2F">
        <w:tc>
          <w:tcPr>
            <w:tcW w:w="11016" w:type="dxa"/>
            <w:shd w:val="clear" w:color="auto" w:fill="auto"/>
          </w:tcPr>
          <w:p w14:paraId="65498BBF" w14:textId="78ADC229" w:rsidR="00B35001" w:rsidRPr="008B2E2F" w:rsidRDefault="008B2E2F" w:rsidP="008B2E2F">
            <w:pPr>
              <w:pStyle w:val="Heading1"/>
              <w:spacing w:line="240" w:lineRule="auto"/>
            </w:pPr>
            <w:bookmarkStart w:id="6" w:name="_Toc143110946"/>
            <w:r>
              <w:lastRenderedPageBreak/>
              <w:t>Study Properties</w:t>
            </w:r>
            <w:bookmarkEnd w:id="6"/>
          </w:p>
          <w:tbl>
            <w:tblPr>
              <w:tblW w:w="0" w:type="auto"/>
              <w:tblBorders>
                <w:top w:val="single" w:sz="8" w:space="0" w:color="4F81BD"/>
                <w:bottom w:val="single" w:sz="8" w:space="0" w:color="4F81BD"/>
              </w:tblBorders>
              <w:tblLook w:val="0480" w:firstRow="0" w:lastRow="0" w:firstColumn="1" w:lastColumn="0" w:noHBand="0" w:noVBand="1"/>
            </w:tblPr>
            <w:tblGrid>
              <w:gridCol w:w="5373"/>
              <w:gridCol w:w="5381"/>
            </w:tblGrid>
            <w:tr w:rsidR="008B2E2F" w:rsidRPr="008B2E2F" w14:paraId="14EE94A8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51830723" w14:textId="0B6A3F07" w:rsidR="00B35001" w:rsidRP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Study name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2AB5A102" w14:textId="61C2A541" w:rsidR="00B35001" w:rsidRP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Static 11q</w:t>
                  </w:r>
                </w:p>
              </w:tc>
            </w:tr>
            <w:tr w:rsidR="008B2E2F" w:rsidRPr="008B2E2F" w14:paraId="7C693FE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9457102" w14:textId="6CC4F753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Analysis type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080D2C4D" w14:textId="5B5121C3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Static</w:t>
                  </w:r>
                </w:p>
              </w:tc>
            </w:tr>
            <w:tr w:rsidR="008B2E2F" w:rsidRPr="008B2E2F" w14:paraId="69B42F77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50C17C50" w14:textId="408DCD29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Mesh type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29CAF20A" w14:textId="1B046B13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Solid Mesh</w:t>
                  </w:r>
                </w:p>
              </w:tc>
            </w:tr>
            <w:tr w:rsidR="008B2E2F" w:rsidRPr="008B2E2F" w14:paraId="7AB2B2DC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2D618002" w14:textId="34849F81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Thermal Effect: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107885D3" w14:textId="5EE7DBD2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On</w:t>
                  </w:r>
                </w:p>
              </w:tc>
            </w:tr>
            <w:tr w:rsidR="008B2E2F" w:rsidRPr="008B2E2F" w14:paraId="659101DA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9DA18FC" w14:textId="070105EE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Thermal option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EFD46C6" w14:textId="4D4D26FE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Include temperature loads</w:t>
                  </w:r>
                </w:p>
              </w:tc>
            </w:tr>
            <w:tr w:rsidR="008B2E2F" w:rsidRPr="008B2E2F" w14:paraId="7910F51B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379170CC" w14:textId="1A980D50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Zero strain temperature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61A10385" w14:textId="56437D51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298 Kelvin</w:t>
                  </w:r>
                </w:p>
              </w:tc>
            </w:tr>
            <w:tr w:rsidR="008B2E2F" w:rsidRPr="008B2E2F" w14:paraId="18D04AD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0B62D0E7" w14:textId="09D35999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Include fluid pressure effects from SOLIDWORKS Flow Simulation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68F4F7B8" w14:textId="0C20E70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017D1C9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3E7FC923" w14:textId="37BDCA8E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Solver type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75420DA" w14:textId="0710884D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FFEPlus</w:t>
                  </w:r>
                </w:p>
              </w:tc>
            </w:tr>
            <w:tr w:rsidR="008B2E2F" w:rsidRPr="008B2E2F" w14:paraId="6157614A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0D799B2F" w14:textId="703C349D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Inplane Effect: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0D4313B3" w14:textId="50BB57FB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7CAD8C4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21D54B77" w14:textId="28EAAF52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Soft Spring: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0EBCD113" w14:textId="4E54B3A1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4A5ACFCC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1B490CA3" w14:textId="18E2A7CB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Inertial Relief: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5C768861" w14:textId="4A4BD2B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2EE9903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D4F1DA0" w14:textId="514DE957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Incompatible bonding options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6F3066ED" w14:textId="34FD8F44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Automatic</w:t>
                  </w:r>
                </w:p>
              </w:tc>
            </w:tr>
            <w:tr w:rsidR="008B2E2F" w:rsidRPr="008B2E2F" w14:paraId="081CC72F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6BD07847" w14:textId="5312092D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Large displacement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37A32059" w14:textId="75F6D88A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5B3785FC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2E1A0F7" w14:textId="7C1BEC22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Compute free body forces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64E90A28" w14:textId="563EE184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On</w:t>
                  </w:r>
                </w:p>
              </w:tc>
            </w:tr>
            <w:tr w:rsidR="008B2E2F" w:rsidRPr="008B2E2F" w14:paraId="4D3E3B48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2F128574" w14:textId="677504E8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Friction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74968376" w14:textId="0F4A2AA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14EF0D1E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1ACF4083" w14:textId="31D6E814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Use Adaptive Method: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1BEAACAC" w14:textId="1C92193D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4A5CFDD3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41D913D6" w14:textId="6C8263A9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Result folder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D3DFEE"/>
                </w:tcPr>
                <w:p w14:paraId="3FDADCFF" w14:textId="61364CB1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SOLIDWORKS document (D:\Data Dokumen\SKRIPSI\BISMILLAH KEKUATAN TANGKI\SEMHAS\solid\objek 1)</w:t>
                  </w:r>
                </w:p>
              </w:tc>
            </w:tr>
          </w:tbl>
          <w:p w14:paraId="741EFDED" w14:textId="23432BE7" w:rsidR="005E294F" w:rsidRPr="008B2E2F" w:rsidRDefault="005E294F" w:rsidP="008B2E2F">
            <w:pPr>
              <w:spacing w:after="0" w:line="240" w:lineRule="auto"/>
            </w:pPr>
          </w:p>
        </w:tc>
      </w:tr>
      <w:bookmarkEnd w:id="1"/>
      <w:bookmarkEnd w:id="2"/>
      <w:bookmarkEnd w:id="3"/>
    </w:tbl>
    <w:p w14:paraId="7FF7EE82" w14:textId="77777777" w:rsidR="00F33129" w:rsidRDefault="00F33129"/>
    <w:tbl>
      <w:tblPr>
        <w:tblW w:w="0" w:type="auto"/>
        <w:tblLook w:val="04A0" w:firstRow="1" w:lastRow="0" w:firstColumn="1" w:lastColumn="0" w:noHBand="0" w:noVBand="1"/>
      </w:tblPr>
      <w:tblGrid>
        <w:gridCol w:w="11016"/>
      </w:tblGrid>
      <w:tr w:rsidR="00F33129" w:rsidRPr="008B2E2F" w14:paraId="63D7CA2E" w14:textId="77777777" w:rsidTr="008B2E2F">
        <w:tc>
          <w:tcPr>
            <w:tcW w:w="11016" w:type="dxa"/>
            <w:shd w:val="clear" w:color="auto" w:fill="auto"/>
          </w:tcPr>
          <w:p w14:paraId="6585F1F4" w14:textId="5D359FB5" w:rsidR="00F33129" w:rsidRPr="008B2E2F" w:rsidRDefault="008B2E2F" w:rsidP="008B2E2F">
            <w:pPr>
              <w:pStyle w:val="Heading1"/>
              <w:spacing w:line="240" w:lineRule="auto"/>
            </w:pPr>
            <w:bookmarkStart w:id="7" w:name="_Toc143110947"/>
            <w:r>
              <w:t>Units</w:t>
            </w:r>
            <w:bookmarkEnd w:id="7"/>
          </w:p>
          <w:tbl>
            <w:tblPr>
              <w:tblW w:w="0" w:type="auto"/>
              <w:tblBorders>
                <w:top w:val="single" w:sz="8" w:space="0" w:color="4F81BD"/>
                <w:bottom w:val="single" w:sz="8" w:space="0" w:color="4F81BD"/>
              </w:tblBorders>
              <w:tblLook w:val="0480" w:firstRow="0" w:lastRow="0" w:firstColumn="1" w:lastColumn="0" w:noHBand="0" w:noVBand="1"/>
            </w:tblPr>
            <w:tblGrid>
              <w:gridCol w:w="5379"/>
              <w:gridCol w:w="5375"/>
            </w:tblGrid>
            <w:tr w:rsidR="008B2E2F" w:rsidRPr="008B2E2F" w14:paraId="0FB5E7F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5E9FF9E0" w14:textId="4ECE1CDF" w:rsidR="00F33129" w:rsidRP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Unit system: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A41F738" w14:textId="49771724" w:rsidR="00F33129" w:rsidRP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SI (MKS)</w:t>
                  </w:r>
                </w:p>
              </w:tc>
            </w:tr>
            <w:tr w:rsidR="008B2E2F" w:rsidRPr="008B2E2F" w14:paraId="3FB5477C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9FB7CAB" w14:textId="2884305F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Length/Displacement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5FEA6F1B" w14:textId="72407B8F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mm</w:t>
                  </w:r>
                </w:p>
              </w:tc>
            </w:tr>
            <w:tr w:rsidR="008B2E2F" w:rsidRPr="008B2E2F" w14:paraId="7E016C33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3ACCDE7" w14:textId="17A0DF89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Temperature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763E2D1" w14:textId="11AC39C1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Kelvin</w:t>
                  </w:r>
                </w:p>
              </w:tc>
            </w:tr>
            <w:tr w:rsidR="008B2E2F" w:rsidRPr="008B2E2F" w14:paraId="0D622AF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B35DEAA" w14:textId="0A164322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Angular velocity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CABFEFF" w14:textId="131A3231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Rad/sec</w:t>
                  </w:r>
                </w:p>
              </w:tc>
            </w:tr>
            <w:tr w:rsidR="008B2E2F" w:rsidRPr="008B2E2F" w14:paraId="14AA4AE0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9BDC375" w14:textId="64072F04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Pressure/Stress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000402A" w14:textId="02A39CC6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N/m^2</w:t>
                  </w:r>
                </w:p>
              </w:tc>
            </w:tr>
          </w:tbl>
          <w:p w14:paraId="4CE40D1C" w14:textId="358886E6" w:rsidR="00F33129" w:rsidRPr="008B2E2F" w:rsidRDefault="00F33129" w:rsidP="008B2E2F">
            <w:pPr>
              <w:spacing w:after="0" w:line="240" w:lineRule="auto"/>
            </w:pPr>
          </w:p>
        </w:tc>
      </w:tr>
    </w:tbl>
    <w:p w14:paraId="68742CD6" w14:textId="77777777" w:rsidR="00E80CD9" w:rsidRDefault="00E80CD9" w:rsidP="00076F1F"/>
    <w:tbl>
      <w:tblPr>
        <w:tblW w:w="11136" w:type="dxa"/>
        <w:tblLayout w:type="fixed"/>
        <w:tblLook w:val="04A0" w:firstRow="1" w:lastRow="0" w:firstColumn="1" w:lastColumn="0" w:noHBand="0" w:noVBand="1"/>
      </w:tblPr>
      <w:tblGrid>
        <w:gridCol w:w="11136"/>
      </w:tblGrid>
      <w:tr w:rsidR="00E80CD9" w:rsidRPr="008B2E2F" w14:paraId="09B0672F" w14:textId="77777777" w:rsidTr="008B2E2F">
        <w:trPr>
          <w:trHeight w:val="4158"/>
        </w:trPr>
        <w:tc>
          <w:tcPr>
            <w:tcW w:w="11136" w:type="dxa"/>
            <w:shd w:val="clear" w:color="auto" w:fill="auto"/>
          </w:tcPr>
          <w:p w14:paraId="4BE8FDAF" w14:textId="4D9FC0CE" w:rsidR="00E80CD9" w:rsidRPr="008B2E2F" w:rsidRDefault="008B2E2F" w:rsidP="008B2E2F">
            <w:pPr>
              <w:pStyle w:val="Heading1"/>
              <w:spacing w:line="240" w:lineRule="auto"/>
            </w:pPr>
            <w:bookmarkStart w:id="8" w:name="_Toc243733144"/>
            <w:bookmarkStart w:id="9" w:name="_Toc245020112"/>
            <w:bookmarkStart w:id="10" w:name="_Toc245020144"/>
            <w:bookmarkStart w:id="11" w:name="_Toc143110948"/>
            <w:r>
              <w:lastRenderedPageBreak/>
              <w:t>Material Properties</w:t>
            </w:r>
            <w:bookmarkEnd w:id="11"/>
          </w:p>
          <w:tbl>
            <w:tblPr>
              <w:tblW w:w="0" w:type="auto"/>
              <w:tblInd w:w="1" w:type="dxa"/>
              <w:tblBorders>
                <w:top w:val="single" w:sz="18" w:space="0" w:color="365F91"/>
                <w:left w:val="single" w:sz="8" w:space="0" w:color="auto"/>
                <w:bottom w:val="single" w:sz="18" w:space="0" w:color="365F91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CellMar>
                <w:top w:w="58" w:type="dxa"/>
                <w:left w:w="115" w:type="dxa"/>
                <w:bottom w:w="58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229"/>
              <w:gridCol w:w="4741"/>
              <w:gridCol w:w="2892"/>
            </w:tblGrid>
            <w:tr w:rsidR="008B2E2F" w:rsidRPr="008B2E2F" w14:paraId="271E8033" w14:textId="77777777" w:rsidTr="008B2E2F">
              <w:trPr>
                <w:trHeight w:val="94"/>
              </w:trPr>
              <w:tc>
                <w:tcPr>
                  <w:tcW w:w="3229" w:type="dxa"/>
                  <w:tcBorders>
                    <w:top w:val="single" w:sz="18" w:space="0" w:color="365F91"/>
                    <w:left w:val="single" w:sz="18" w:space="0" w:color="548DD4"/>
                    <w:bottom w:val="single" w:sz="8" w:space="0" w:color="auto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4590AA6" w14:textId="198C41C6" w:rsidR="00E80CD9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Model Reference</w:t>
                  </w:r>
                </w:p>
              </w:tc>
              <w:tc>
                <w:tcPr>
                  <w:tcW w:w="4741" w:type="dxa"/>
                  <w:tcBorders>
                    <w:top w:val="single" w:sz="18" w:space="0" w:color="365F91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6FA679C" w14:textId="5FA27D56" w:rsidR="00E80CD9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Properties</w:t>
                  </w:r>
                </w:p>
              </w:tc>
              <w:tc>
                <w:tcPr>
                  <w:tcW w:w="2892" w:type="dxa"/>
                  <w:tcBorders>
                    <w:top w:val="single" w:sz="18" w:space="0" w:color="365F91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6F659553" w14:textId="18E3FC4F" w:rsidR="00E80CD9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Components</w:t>
                  </w:r>
                </w:p>
              </w:tc>
            </w:tr>
            <w:tr w:rsidR="008B2E2F" w:rsidRPr="008B2E2F" w14:paraId="0FF0FFCB" w14:textId="77777777" w:rsidTr="008B2E2F">
              <w:trPr>
                <w:trHeight w:val="289"/>
              </w:trPr>
              <w:tc>
                <w:tcPr>
                  <w:tcW w:w="3229" w:type="dxa"/>
                  <w:tcBorders>
                    <w:top w:val="single" w:sz="18" w:space="0" w:color="548DD4"/>
                    <w:bottom w:val="single" w:sz="8" w:space="0" w:color="auto"/>
                  </w:tcBorders>
                  <w:shd w:val="clear" w:color="auto" w:fill="auto"/>
                  <w:vAlign w:val="center"/>
                </w:tcPr>
                <w:p w14:paraId="5828DF7F" w14:textId="7BAA4C47" w:rsidR="00E80CD9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  <w:pict w14:anchorId="3735F2DB">
                      <v:shape id="_x0000_i1081" type="#_x0000_t75" style="width:149.8pt;height:78.3pt">
                        <v:imagedata r:id="rId54" o:title="Assembly objek 1-Static 11q-Custom Plastic"/>
                      </v:shape>
                    </w:pict>
                  </w:r>
                </w:p>
              </w:tc>
              <w:tc>
                <w:tcPr>
                  <w:tcW w:w="4741" w:type="dxa"/>
                  <w:tcBorders>
                    <w:top w:val="single" w:sz="18" w:space="0" w:color="548DD4"/>
                    <w:bottom w:val="single" w:sz="8" w:space="0" w:color="auto"/>
                  </w:tcBorders>
                  <w:shd w:val="clear" w:color="auto" w:fill="auto"/>
                </w:tcPr>
                <w:tbl>
                  <w:tblPr>
                    <w:tblW w:w="4509" w:type="dxa"/>
                    <w:tblBorders>
                      <w:top w:val="single" w:sz="8" w:space="0" w:color="F9B074"/>
                      <w:left w:val="single" w:sz="8" w:space="0" w:color="F9B074"/>
                      <w:bottom w:val="single" w:sz="8" w:space="0" w:color="F9B074"/>
                      <w:right w:val="single" w:sz="8" w:space="0" w:color="F9B074"/>
                      <w:insideH w:val="single" w:sz="8" w:space="0" w:color="F9B074"/>
                      <w:insideV w:val="single" w:sz="8" w:space="0" w:color="F9B074"/>
                    </w:tblBorders>
                    <w:tblLayout w:type="fixed"/>
                    <w:tblLook w:val="0680" w:firstRow="0" w:lastRow="0" w:firstColumn="1" w:lastColumn="0" w:noHBand="1" w:noVBand="1"/>
                  </w:tblPr>
                  <w:tblGrid>
                    <w:gridCol w:w="2242"/>
                    <w:gridCol w:w="2267"/>
                  </w:tblGrid>
                  <w:tr w:rsidR="00E80CD9" w:rsidRPr="008B2E2F" w14:paraId="565C8FE5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312E31B" w14:textId="7A4BBCB6" w:rsidR="00E80CD9" w:rsidRP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Name</w:t>
                        </w:r>
                        <w:r w:rsidR="00E80CD9" w:rsidRPr="008B2E2F"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69F3FB9" w14:textId="23E0224D" w:rsidR="00E80CD9" w:rsidRP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Custom Plastic</w:t>
                        </w:r>
                      </w:p>
                    </w:tc>
                  </w:tr>
                  <w:tr w:rsidR="008B2E2F" w:rsidRPr="008B2E2F" w14:paraId="1CA58FE3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BD2265B" w14:textId="168DBA27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Model type: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48165AC8" w14:textId="562B36F8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Linear Elastic Isotropic</w:t>
                        </w:r>
                      </w:p>
                    </w:tc>
                  </w:tr>
                  <w:tr w:rsidR="008B2E2F" w:rsidRPr="008B2E2F" w14:paraId="6F35E922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9EE9C5C" w14:textId="023DB192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Default failure criterion: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11F14021" w14:textId="13D1D707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Max von Mises Stress</w:t>
                        </w:r>
                      </w:p>
                    </w:tc>
                  </w:tr>
                  <w:tr w:rsidR="008B2E2F" w:rsidRPr="008B2E2F" w14:paraId="009643B6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6F85F16" w14:textId="1FB03E8A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Yield strength: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164BC3D" w14:textId="475BE80F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2.05e+008 N/m^2</w:t>
                        </w:r>
                      </w:p>
                    </w:tc>
                  </w:tr>
                  <w:tr w:rsidR="008B2E2F" w:rsidRPr="008B2E2F" w14:paraId="5DC07CE7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07F9124" w14:textId="3C8499DD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Tensile strength: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68F01773" w14:textId="460F74FF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3.8e+008 N/m^2</w:t>
                        </w:r>
                      </w:p>
                    </w:tc>
                  </w:tr>
                  <w:tr w:rsidR="008B2E2F" w:rsidRPr="008B2E2F" w14:paraId="2084F3C2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061F1BF0" w14:textId="27881EA3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Compressive strength: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27F8101" w14:textId="2C0C1FCB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0 N/m^2</w:t>
                        </w:r>
                      </w:p>
                    </w:tc>
                  </w:tr>
                  <w:tr w:rsidR="008B2E2F" w:rsidRPr="008B2E2F" w14:paraId="3487B087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86398FC" w14:textId="548BF346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Elastic modulus: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5FF0D0D0" w14:textId="1800A22B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2e+011 N/m^2</w:t>
                        </w:r>
                      </w:p>
                    </w:tc>
                  </w:tr>
                  <w:tr w:rsidR="008B2E2F" w:rsidRPr="008B2E2F" w14:paraId="451E07C8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24358592" w14:textId="2C1D4F1C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Poisson's ratio: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451E72A" w14:textId="7B70BBA3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 xml:space="preserve">0.4  </w:t>
                        </w:r>
                      </w:p>
                    </w:tc>
                  </w:tr>
                  <w:tr w:rsidR="008B2E2F" w:rsidRPr="008B2E2F" w14:paraId="515F8C32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53AD1567" w14:textId="59922FF5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Mass density: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321B036F" w14:textId="5846A304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493 kg/m^3</w:t>
                        </w:r>
                      </w:p>
                    </w:tc>
                  </w:tr>
                  <w:tr w:rsidR="008B2E2F" w:rsidRPr="008B2E2F" w14:paraId="0F7F6401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464FBC97" w14:textId="252C46B8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Shear modulus: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7C02B8FB" w14:textId="2EA1B7D8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5e+011 N/m^2</w:t>
                        </w:r>
                      </w:p>
                    </w:tc>
                  </w:tr>
                  <w:tr w:rsidR="008B2E2F" w:rsidRPr="008B2E2F" w14:paraId="75FE6585" w14:textId="77777777" w:rsidTr="008B2E2F">
                    <w:trPr>
                      <w:trHeight w:val="93"/>
                    </w:trPr>
                    <w:tc>
                      <w:tcPr>
                        <w:tcW w:w="22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26CE8ABC" w14:textId="3B898B83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Cs w:val="0"/>
                            <w:sz w:val="20"/>
                            <w:szCs w:val="20"/>
                          </w:rPr>
                          <w:t>Thermal expansion coefficient:</w:t>
                        </w:r>
                      </w:p>
                    </w:tc>
                    <w:tc>
                      <w:tcPr>
                        <w:tcW w:w="2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5CAD0DFC" w14:textId="26BA0585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  <w:t>0 /Kelvin</w:t>
                        </w:r>
                      </w:p>
                    </w:tc>
                  </w:tr>
                </w:tbl>
                <w:p w14:paraId="38092F6A" w14:textId="77777777" w:rsidR="00E80CD9" w:rsidRPr="008B2E2F" w:rsidRDefault="00E80CD9" w:rsidP="008B2E2F">
                  <w:pPr>
                    <w:spacing w:after="0" w:line="240" w:lineRule="auto"/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</w:pPr>
                </w:p>
              </w:tc>
              <w:tc>
                <w:tcPr>
                  <w:tcW w:w="2892" w:type="dxa"/>
                  <w:tcBorders>
                    <w:top w:val="single" w:sz="18" w:space="0" w:color="548DD4"/>
                    <w:bottom w:val="single" w:sz="8" w:space="0" w:color="auto"/>
                  </w:tcBorders>
                  <w:shd w:val="clear" w:color="auto" w:fill="auto"/>
                </w:tcPr>
                <w:p w14:paraId="5C3D6DC2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1(Cut-Extrude2)(A o1-1),</w:t>
                  </w:r>
                </w:p>
                <w:p w14:paraId="4B5442FE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1(Cut-Extrude2)(A o1-2),</w:t>
                  </w:r>
                </w:p>
                <w:p w14:paraId="2589A30D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1(Cut-Extrude2)(B o1-1),</w:t>
                  </w:r>
                </w:p>
                <w:p w14:paraId="51EB22BF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1(Cut-Extrude2)(B o1-2),</w:t>
                  </w:r>
                </w:p>
                <w:p w14:paraId="6ADF5234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1(Cut-Extrude2)(C o1-1),</w:t>
                  </w:r>
                </w:p>
                <w:p w14:paraId="7B65B0B5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1(Cut-Extrude2)(C o1-2),</w:t>
                  </w:r>
                </w:p>
                <w:p w14:paraId="33C414B7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1(Cut-Extrude2)(C o1-3),</w:t>
                  </w:r>
                </w:p>
                <w:p w14:paraId="5F9CCE6B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1(Cut-Extrude2)(C o1-4),</w:t>
                  </w:r>
                </w:p>
                <w:p w14:paraId="45E7757B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o1-1),</w:t>
                  </w:r>
                </w:p>
                <w:p w14:paraId="27A63E3C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o1-10),</w:t>
                  </w:r>
                </w:p>
                <w:p w14:paraId="4D681D9D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o1-2),</w:t>
                  </w:r>
                </w:p>
                <w:p w14:paraId="2500C5B9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o1-3),</w:t>
                  </w:r>
                </w:p>
                <w:p w14:paraId="133A70A1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o1-4),</w:t>
                  </w:r>
                </w:p>
                <w:p w14:paraId="3C59ADB2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o1-5),</w:t>
                  </w:r>
                </w:p>
                <w:p w14:paraId="521F02A9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o1-6),</w:t>
                  </w:r>
                </w:p>
                <w:p w14:paraId="7F832548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o1-7),</w:t>
                  </w:r>
                </w:p>
                <w:p w14:paraId="07687A23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o1-8),</w:t>
                  </w:r>
                </w:p>
                <w:p w14:paraId="12C1876F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1(Cut-Extrude2)(D o1-9),</w:t>
                  </w:r>
                </w:p>
                <w:p w14:paraId="248DB8F2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o1-1),</w:t>
                  </w:r>
                </w:p>
                <w:p w14:paraId="60B4F292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o1-10),</w:t>
                  </w:r>
                </w:p>
                <w:p w14:paraId="3396C138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o1-2),</w:t>
                  </w:r>
                </w:p>
                <w:p w14:paraId="63618832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o1-3),</w:t>
                  </w:r>
                </w:p>
                <w:p w14:paraId="022493E5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o1-4),</w:t>
                  </w:r>
                </w:p>
                <w:p w14:paraId="50F1DDBA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o1-5),</w:t>
                  </w:r>
                </w:p>
                <w:p w14:paraId="075311F7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o1-6),</w:t>
                  </w:r>
                </w:p>
                <w:p w14:paraId="1F1F41EC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lastRenderedPageBreak/>
                    <w:t>SolidBody 1(Chamfer2)(D1 o1-7),</w:t>
                  </w:r>
                </w:p>
                <w:p w14:paraId="20477767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o1-8),</w:t>
                  </w:r>
                </w:p>
                <w:p w14:paraId="07EBEF07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1(Chamfer2)(D1 o1-9),</w:t>
                  </w:r>
                </w:p>
                <w:p w14:paraId="3271B629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1(Cut-Extrude2)(E o1-1),</w:t>
                  </w:r>
                </w:p>
                <w:p w14:paraId="3DE8B989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1(Cut-Extrude2)(E o1-2),</w:t>
                  </w:r>
                </w:p>
                <w:p w14:paraId="5A77D8B1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1(Cut-Extrude2)(E o1-3),</w:t>
                  </w:r>
                </w:p>
                <w:p w14:paraId="7E164D61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1(Cut-Extrude2)(E o1-4),</w:t>
                  </w:r>
                </w:p>
                <w:p w14:paraId="756268B0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1(Cut-Extrude2)(F o1-1),</w:t>
                  </w:r>
                </w:p>
                <w:p w14:paraId="3A6C563C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1(Cut-Extrude2)(F o1-2),</w:t>
                  </w:r>
                </w:p>
                <w:p w14:paraId="356EF5AC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1(Cut-Extrude2)(G o1-1),</w:t>
                  </w:r>
                </w:p>
                <w:p w14:paraId="5B03BFCD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1(Cut-Extrude2)(G o1-2),</w:t>
                  </w:r>
                </w:p>
                <w:p w14:paraId="2EC03663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1(Mirror1)(brancing-1),</w:t>
                  </w:r>
                </w:p>
                <w:p w14:paraId="30A5A956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1(Mirror1)(brancing-10),</w:t>
                  </w:r>
                </w:p>
                <w:p w14:paraId="58AAFB33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1(Mirror1)(brancing-2),</w:t>
                  </w:r>
                </w:p>
                <w:p w14:paraId="1F5DCC51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1(Mirror1)(brancing-3),</w:t>
                  </w:r>
                </w:p>
                <w:p w14:paraId="396240C3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1(Mirror1)(brancing-4),</w:t>
                  </w:r>
                </w:p>
                <w:p w14:paraId="0BDC58CA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1(Mirror1)(brancing-5),</w:t>
                  </w:r>
                </w:p>
                <w:p w14:paraId="7E62474C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1(Mirror1)(brancing-6),</w:t>
                  </w:r>
                </w:p>
                <w:p w14:paraId="56769A7A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1(Mirror1)(brancing-7),</w:t>
                  </w:r>
                </w:p>
                <w:p w14:paraId="5C740D8F" w14:textId="77777777" w:rsid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1(Mirror1)(brancing-8),</w:t>
                  </w:r>
                </w:p>
                <w:p w14:paraId="536CCC93" w14:textId="6B3910F8" w:rsidR="00E80CD9" w:rsidRP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t>SolidBody 1(Mirror1)(brancing-9)</w:t>
                  </w:r>
                </w:p>
              </w:tc>
            </w:tr>
            <w:tr w:rsidR="008B2E2F" w:rsidRPr="008B2E2F" w14:paraId="74FBC5AE" w14:textId="77777777" w:rsidTr="008B2E2F">
              <w:trPr>
                <w:trHeight w:val="186"/>
              </w:trPr>
              <w:tc>
                <w:tcPr>
                  <w:tcW w:w="10862" w:type="dxa"/>
                  <w:gridSpan w:val="3"/>
                  <w:tcBorders>
                    <w:top w:val="single" w:sz="8" w:space="0" w:color="auto"/>
                    <w:bottom w:val="single" w:sz="18" w:space="0" w:color="365F91"/>
                  </w:tcBorders>
                  <w:shd w:val="clear" w:color="auto" w:fill="auto"/>
                </w:tcPr>
                <w:p w14:paraId="6D807B01" w14:textId="5DCF7B15" w:rsidR="00E80CD9" w:rsidRPr="008B2E2F" w:rsidRDefault="008B2E2F" w:rsidP="008B2E2F">
                  <w:pPr>
                    <w:spacing w:after="0" w:line="240" w:lineRule="auto"/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bCs w:val="0"/>
                      <w:sz w:val="20"/>
                      <w:szCs w:val="20"/>
                    </w:rPr>
                    <w:lastRenderedPageBreak/>
                    <w:t>Curve Data:N/A</w:t>
                  </w:r>
                </w:p>
              </w:tc>
            </w:tr>
          </w:tbl>
          <w:p w14:paraId="186C316A" w14:textId="3CBE0C13" w:rsidR="00E80CD9" w:rsidRPr="008B2E2F" w:rsidRDefault="00E80CD9" w:rsidP="008B2E2F">
            <w:pPr>
              <w:spacing w:after="0" w:line="240" w:lineRule="auto"/>
            </w:pPr>
          </w:p>
        </w:tc>
      </w:tr>
      <w:bookmarkEnd w:id="8"/>
      <w:bookmarkEnd w:id="9"/>
      <w:bookmarkEnd w:id="10"/>
    </w:tbl>
    <w:p w14:paraId="4F7327FA" w14:textId="77777777" w:rsidR="005273D5" w:rsidRDefault="005273D5" w:rsidP="006518B5"/>
    <w:tbl>
      <w:tblPr>
        <w:tblW w:w="11052" w:type="dxa"/>
        <w:tblLayout w:type="fixed"/>
        <w:tblLook w:val="04A0" w:firstRow="1" w:lastRow="0" w:firstColumn="1" w:lastColumn="0" w:noHBand="0" w:noVBand="1"/>
      </w:tblPr>
      <w:tblGrid>
        <w:gridCol w:w="11052"/>
      </w:tblGrid>
      <w:tr w:rsidR="005273D5" w:rsidRPr="008B2E2F" w14:paraId="6BEE5A76" w14:textId="77777777" w:rsidTr="008B2E2F">
        <w:tc>
          <w:tcPr>
            <w:tcW w:w="11016" w:type="dxa"/>
            <w:shd w:val="clear" w:color="auto" w:fill="auto"/>
          </w:tcPr>
          <w:p w14:paraId="0FD17A9D" w14:textId="3656F7FA" w:rsidR="005273D5" w:rsidRPr="008B2E2F" w:rsidRDefault="008B2E2F" w:rsidP="008B2E2F">
            <w:pPr>
              <w:pStyle w:val="Heading1"/>
              <w:spacing w:line="240" w:lineRule="auto"/>
              <w:rPr>
                <w:b w:val="0"/>
                <w:bCs w:val="0"/>
              </w:rPr>
            </w:pPr>
            <w:bookmarkStart w:id="12" w:name="_Toc143110949"/>
            <w:r>
              <w:rPr>
                <w:rStyle w:val="Strong"/>
              </w:rPr>
              <w:lastRenderedPageBreak/>
              <w:t>Loads and Fixtures</w:t>
            </w:r>
            <w:bookmarkEnd w:id="12"/>
          </w:p>
          <w:tbl>
            <w:tblPr>
              <w:tblW w:w="10909" w:type="dxa"/>
              <w:tblBorders>
                <w:top w:val="single" w:sz="18" w:space="0" w:color="4D7830"/>
                <w:left w:val="single" w:sz="8" w:space="0" w:color="000000"/>
                <w:bottom w:val="single" w:sz="18" w:space="0" w:color="4D783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CellMar>
                <w:top w:w="58" w:type="dxa"/>
                <w:left w:w="115" w:type="dxa"/>
                <w:bottom w:w="58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817"/>
              <w:gridCol w:w="3021"/>
              <w:gridCol w:w="6071"/>
            </w:tblGrid>
            <w:tr w:rsidR="008B2E2F" w:rsidRPr="008B2E2F" w14:paraId="47AB2D9C" w14:textId="77777777" w:rsidTr="00B36CFE">
              <w:trPr>
                <w:trHeight w:val="20"/>
                <w:tblHeader/>
              </w:trPr>
              <w:tc>
                <w:tcPr>
                  <w:tcW w:w="1817" w:type="dxa"/>
                  <w:tcBorders>
                    <w:left w:val="single" w:sz="18" w:space="0" w:color="76923C"/>
                    <w:right w:val="single" w:sz="18" w:space="0" w:color="76923C"/>
                  </w:tcBorders>
                  <w:shd w:val="clear" w:color="auto" w:fill="auto"/>
                  <w:vAlign w:val="center"/>
                </w:tcPr>
                <w:p w14:paraId="725995E0" w14:textId="2CD75EA4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Fixture name</w:t>
                  </w:r>
                </w:p>
              </w:tc>
              <w:tc>
                <w:tcPr>
                  <w:tcW w:w="3021" w:type="dxa"/>
                  <w:tcBorders>
                    <w:left w:val="single" w:sz="18" w:space="0" w:color="76923C"/>
                    <w:bottom w:val="single" w:sz="18" w:space="0" w:color="76923C"/>
                    <w:right w:val="single" w:sz="18" w:space="0" w:color="76923C"/>
                  </w:tcBorders>
                  <w:shd w:val="clear" w:color="auto" w:fill="auto"/>
                  <w:vAlign w:val="center"/>
                </w:tcPr>
                <w:p w14:paraId="71D79F18" w14:textId="5893F8E5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Fixture Image</w:t>
                  </w:r>
                </w:p>
              </w:tc>
              <w:tc>
                <w:tcPr>
                  <w:tcW w:w="6071" w:type="dxa"/>
                  <w:tcBorders>
                    <w:left w:val="single" w:sz="18" w:space="0" w:color="76923C"/>
                    <w:bottom w:val="single" w:sz="18" w:space="0" w:color="76923C"/>
                    <w:right w:val="single" w:sz="18" w:space="0" w:color="76923C"/>
                  </w:tcBorders>
                  <w:shd w:val="clear" w:color="auto" w:fill="auto"/>
                  <w:vAlign w:val="center"/>
                </w:tcPr>
                <w:p w14:paraId="17F25B74" w14:textId="4DA49DE8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Fixture Details</w:t>
                  </w:r>
                </w:p>
              </w:tc>
            </w:tr>
            <w:tr w:rsidR="008B2E2F" w:rsidRPr="008B2E2F" w14:paraId="642BC5B4" w14:textId="77777777" w:rsidTr="00412DB5">
              <w:tc>
                <w:tcPr>
                  <w:tcW w:w="1817" w:type="dxa"/>
                  <w:tcBorders>
                    <w:top w:val="single" w:sz="18" w:space="0" w:color="76923C"/>
                    <w:left w:val="single" w:sz="18" w:space="0" w:color="76923C"/>
                  </w:tcBorders>
                  <w:shd w:val="clear" w:color="auto" w:fill="auto"/>
                  <w:vAlign w:val="center"/>
                </w:tcPr>
                <w:p w14:paraId="0D01838E" w14:textId="2D87271C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</w:rPr>
                  </w:pPr>
                  <w:r>
                    <w:rPr>
                      <w:rStyle w:val="Strong"/>
                      <w:b w:val="0"/>
                      <w:bCs w:val="0"/>
                    </w:rPr>
                    <w:t>Fixed-1</w:t>
                  </w:r>
                </w:p>
              </w:tc>
              <w:tc>
                <w:tcPr>
                  <w:tcW w:w="3021" w:type="dxa"/>
                  <w:tcBorders>
                    <w:top w:val="single" w:sz="18" w:space="0" w:color="76923C"/>
                  </w:tcBorders>
                  <w:shd w:val="clear" w:color="auto" w:fill="auto"/>
                </w:tcPr>
                <w:p w14:paraId="0E2095D0" w14:textId="4DC38418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pict w14:anchorId="27C29140">
                      <v:shape id="_x0000_i1082" type="#_x0000_t75" style="width:139.25pt;height:72.55pt">
                        <v:imagedata r:id="rId55" o:title="Assembly objek 1-Static 11q-Fixed-1"/>
                      </v:shape>
                    </w:pict>
                  </w:r>
                </w:p>
              </w:tc>
              <w:tc>
                <w:tcPr>
                  <w:tcW w:w="6071" w:type="dxa"/>
                  <w:tcBorders>
                    <w:top w:val="single" w:sz="18" w:space="0" w:color="76923C"/>
                    <w:right w:val="single" w:sz="18" w:space="0" w:color="76923C"/>
                  </w:tcBorders>
                  <w:shd w:val="clear" w:color="auto" w:fill="auto"/>
                </w:tcPr>
                <w:tbl>
                  <w:tblPr>
                    <w:tblW w:w="5000" w:type="pct"/>
                    <w:tblLayout w:type="fixed"/>
                    <w:tblLook w:val="0680" w:firstRow="0" w:lastRow="0" w:firstColumn="1" w:lastColumn="0" w:noHBand="1" w:noVBand="1"/>
                  </w:tblPr>
                  <w:tblGrid>
                    <w:gridCol w:w="3174"/>
                    <w:gridCol w:w="2667"/>
                  </w:tblGrid>
                  <w:tr w:rsidR="008B2E2F" w:rsidRPr="008B2E2F" w14:paraId="30ACDFA1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  <w:hideMark/>
                      </w:tcPr>
                      <w:p w14:paraId="26F837C7" w14:textId="4545FEE1" w:rsidR="008B2E2F" w:rsidRP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Entities: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  <w:hideMark/>
                      </w:tcPr>
                      <w:p w14:paraId="1B80A0FE" w14:textId="294FCDB0" w:rsidR="008B2E2F" w:rsidRP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50 face(s)</w:t>
                        </w:r>
                      </w:p>
                    </w:tc>
                  </w:tr>
                  <w:tr w:rsidR="008B2E2F" w:rsidRPr="008B2E2F" w14:paraId="72BB2342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70CAB6CC" w14:textId="10449184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Type: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2BD3ADB1" w14:textId="318F3638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Fixed Geometry</w:t>
                        </w:r>
                      </w:p>
                    </w:tc>
                  </w:tr>
                </w:tbl>
                <w:p w14:paraId="4E5D1642" w14:textId="77777777" w:rsidR="008B2E2F" w:rsidRPr="008B2E2F" w:rsidRDefault="008B2E2F" w:rsidP="00840CC7">
                  <w:pPr>
                    <w:pStyle w:val="TOC3"/>
                  </w:pPr>
                </w:p>
              </w:tc>
            </w:tr>
          </w:tbl>
          <w:p w14:paraId="256978CD" w14:textId="77777777" w:rsidR="005273D5" w:rsidRPr="008B2E2F" w:rsidRDefault="005273D5" w:rsidP="00840CC7">
            <w:pPr>
              <w:pStyle w:val="TOC3"/>
            </w:pPr>
          </w:p>
          <w:tbl>
            <w:tblPr>
              <w:tblW w:w="10816" w:type="dxa"/>
              <w:tblBorders>
                <w:top w:val="single" w:sz="18" w:space="0" w:color="C0504D"/>
                <w:left w:val="single" w:sz="8" w:space="0" w:color="000000"/>
                <w:bottom w:val="single" w:sz="18" w:space="0" w:color="C0504D"/>
                <w:right w:val="single" w:sz="8" w:space="0" w:color="000000"/>
                <w:insideH w:val="single" w:sz="8" w:space="0" w:color="000000"/>
                <w:insideV w:val="single" w:sz="2" w:space="0" w:color="auto"/>
              </w:tblBorders>
              <w:tblLayout w:type="fixed"/>
              <w:tblCellMar>
                <w:top w:w="58" w:type="dxa"/>
                <w:left w:w="115" w:type="dxa"/>
                <w:bottom w:w="58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654"/>
              <w:gridCol w:w="3234"/>
              <w:gridCol w:w="5928"/>
            </w:tblGrid>
            <w:tr w:rsidR="008B2E2F" w:rsidRPr="008B2E2F" w14:paraId="60F4F911" w14:textId="77777777" w:rsidTr="00D352D8">
              <w:trPr>
                <w:trHeight w:val="20"/>
                <w:tblHeader/>
              </w:trPr>
              <w:tc>
                <w:tcPr>
                  <w:tcW w:w="1654" w:type="dxa"/>
                  <w:tcBorders>
                    <w:left w:val="single" w:sz="18" w:space="0" w:color="C0504D"/>
                    <w:right w:val="single" w:sz="18" w:space="0" w:color="C0504D"/>
                  </w:tcBorders>
                  <w:shd w:val="clear" w:color="auto" w:fill="auto"/>
                  <w:vAlign w:val="center"/>
                </w:tcPr>
                <w:p w14:paraId="5A4C1D1F" w14:textId="6DA08E3F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Load name</w:t>
                  </w:r>
                </w:p>
              </w:tc>
              <w:tc>
                <w:tcPr>
                  <w:tcW w:w="3234" w:type="dxa"/>
                  <w:tcBorders>
                    <w:left w:val="single" w:sz="18" w:space="0" w:color="C0504D"/>
                    <w:bottom w:val="single" w:sz="18" w:space="0" w:color="C0504D"/>
                    <w:right w:val="single" w:sz="18" w:space="0" w:color="C0504D"/>
                  </w:tcBorders>
                  <w:shd w:val="clear" w:color="auto" w:fill="auto"/>
                  <w:vAlign w:val="center"/>
                </w:tcPr>
                <w:p w14:paraId="3506277F" w14:textId="52ADF88D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Load Image</w:t>
                  </w:r>
                </w:p>
              </w:tc>
              <w:tc>
                <w:tcPr>
                  <w:tcW w:w="5928" w:type="dxa"/>
                  <w:tcBorders>
                    <w:left w:val="single" w:sz="18" w:space="0" w:color="C0504D"/>
                    <w:bottom w:val="single" w:sz="18" w:space="0" w:color="C0504D"/>
                    <w:right w:val="single" w:sz="18" w:space="0" w:color="C0504D"/>
                  </w:tcBorders>
                  <w:shd w:val="clear" w:color="auto" w:fill="auto"/>
                  <w:vAlign w:val="center"/>
                </w:tcPr>
                <w:p w14:paraId="76316B79" w14:textId="6678660A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Cs w:val="0"/>
                    </w:rPr>
                  </w:pPr>
                  <w:r>
                    <w:rPr>
                      <w:rStyle w:val="Strong"/>
                      <w:bCs w:val="0"/>
                    </w:rPr>
                    <w:t>Load Details</w:t>
                  </w:r>
                </w:p>
              </w:tc>
            </w:tr>
            <w:tr w:rsidR="008B2E2F" w:rsidRPr="008B2E2F" w14:paraId="05E960A6" w14:textId="77777777" w:rsidTr="008B2E2F">
              <w:tc>
                <w:tcPr>
                  <w:tcW w:w="1654" w:type="dxa"/>
                  <w:tcBorders>
                    <w:top w:val="single" w:sz="18" w:space="0" w:color="C0504D"/>
                    <w:left w:val="single" w:sz="18" w:space="0" w:color="C0504D"/>
                    <w:bottom w:val="single" w:sz="18" w:space="0" w:color="C0504D"/>
                  </w:tcBorders>
                  <w:shd w:val="clear" w:color="auto" w:fill="auto"/>
                  <w:vAlign w:val="center"/>
                </w:tcPr>
                <w:p w14:paraId="3103E19C" w14:textId="0655311C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</w:rPr>
                  </w:pPr>
                  <w:r>
                    <w:rPr>
                      <w:rStyle w:val="Strong"/>
                      <w:b w:val="0"/>
                      <w:bCs w:val="0"/>
                    </w:rPr>
                    <w:t>Pressure-1</w:t>
                  </w:r>
                </w:p>
              </w:tc>
              <w:tc>
                <w:tcPr>
                  <w:tcW w:w="3234" w:type="dxa"/>
                  <w:tcBorders>
                    <w:top w:val="single" w:sz="18" w:space="0" w:color="C0504D"/>
                    <w:bottom w:val="single" w:sz="18" w:space="0" w:color="C0504D"/>
                  </w:tcBorders>
                  <w:shd w:val="clear" w:color="auto" w:fill="auto"/>
                </w:tcPr>
                <w:p w14:paraId="7CF2EEBE" w14:textId="2CABA995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pict w14:anchorId="7A31995E">
                      <v:shape id="_x0000_i1083" type="#_x0000_t75" style="width:149.8pt;height:78.3pt">
                        <v:imagedata r:id="rId56" o:title="Assembly objek 1-Static 11q-Pressure-1"/>
                      </v:shape>
                    </w:pict>
                  </w:r>
                </w:p>
              </w:tc>
              <w:tc>
                <w:tcPr>
                  <w:tcW w:w="5928" w:type="dxa"/>
                  <w:tcBorders>
                    <w:top w:val="single" w:sz="18" w:space="0" w:color="C0504D"/>
                    <w:bottom w:val="single" w:sz="18" w:space="0" w:color="C0504D"/>
                    <w:right w:val="single" w:sz="18" w:space="0" w:color="C0504D"/>
                  </w:tcBorders>
                  <w:shd w:val="clear" w:color="auto" w:fill="auto"/>
                </w:tcPr>
                <w:tbl>
                  <w:tblPr>
                    <w:tblW w:w="5000" w:type="pct"/>
                    <w:tblLayout w:type="fixed"/>
                    <w:tblLook w:val="0680" w:firstRow="0" w:lastRow="0" w:firstColumn="1" w:lastColumn="0" w:noHBand="1" w:noVBand="1"/>
                  </w:tblPr>
                  <w:tblGrid>
                    <w:gridCol w:w="3096"/>
                    <w:gridCol w:w="2602"/>
                  </w:tblGrid>
                  <w:tr w:rsidR="008B2E2F" w:rsidRPr="008B2E2F" w14:paraId="356A98E5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  <w:hideMark/>
                      </w:tcPr>
                      <w:p w14:paraId="23902740" w14:textId="1342BC24" w:rsidR="008B2E2F" w:rsidRP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 w:val="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Entities: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  <w:hideMark/>
                      </w:tcPr>
                      <w:p w14:paraId="6C3E8469" w14:textId="02387A83" w:rsidR="008B2E2F" w:rsidRP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42 face(s)</w:t>
                        </w:r>
                      </w:p>
                    </w:tc>
                  </w:tr>
                  <w:tr w:rsidR="008B2E2F" w:rsidRPr="008B2E2F" w14:paraId="5768E47C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3F3804CA" w14:textId="6E12559E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Type: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631C800A" w14:textId="506B6FCE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Normal to selected face</w:t>
                        </w:r>
                      </w:p>
                    </w:tc>
                  </w:tr>
                  <w:tr w:rsidR="008B2E2F" w:rsidRPr="008B2E2F" w14:paraId="1826A708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65189145" w14:textId="1DE295E1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Value: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7A89EBC4" w14:textId="189CA684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0.7995</w:t>
                        </w:r>
                      </w:p>
                    </w:tc>
                  </w:tr>
                  <w:tr w:rsidR="008B2E2F" w:rsidRPr="008B2E2F" w14:paraId="25D9E416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49BDE7D8" w14:textId="330FDFD5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Units: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1574331F" w14:textId="030ABEEE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N/mm^2 (MPa)</w:t>
                        </w:r>
                      </w:p>
                    </w:tc>
                  </w:tr>
                  <w:tr w:rsidR="008B2E2F" w:rsidRPr="008B2E2F" w14:paraId="145904E3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5F00228D" w14:textId="361D30D0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Phase Angle: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233A72F6" w14:textId="18E665D2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0</w:t>
                        </w:r>
                      </w:p>
                    </w:tc>
                  </w:tr>
                  <w:tr w:rsidR="008B2E2F" w:rsidRPr="008B2E2F" w14:paraId="48D9ECD2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4849D470" w14:textId="6B5F0F2D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Units: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53679C09" w14:textId="38D617DA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deg</w:t>
                        </w:r>
                      </w:p>
                    </w:tc>
                  </w:tr>
                </w:tbl>
                <w:p w14:paraId="4B3330F1" w14:textId="77777777" w:rsidR="008B2E2F" w:rsidRPr="008B2E2F" w:rsidRDefault="008B2E2F" w:rsidP="008B2E2F">
                  <w:pPr>
                    <w:spacing w:after="0" w:line="240" w:lineRule="auto"/>
                    <w:jc w:val="center"/>
                    <w:rPr>
                      <w:rStyle w:val="Strong"/>
                    </w:rPr>
                  </w:pPr>
                </w:p>
              </w:tc>
            </w:tr>
            <w:tr w:rsidR="008B2E2F" w:rsidRPr="008B2E2F" w14:paraId="009C6551" w14:textId="77777777" w:rsidTr="003352C8">
              <w:tc>
                <w:tcPr>
                  <w:tcW w:w="1654" w:type="dxa"/>
                  <w:tcBorders>
                    <w:top w:val="single" w:sz="18" w:space="0" w:color="C0504D"/>
                    <w:left w:val="single" w:sz="18" w:space="0" w:color="C0504D"/>
                  </w:tcBorders>
                  <w:shd w:val="clear" w:color="auto" w:fill="auto"/>
                  <w:vAlign w:val="center"/>
                </w:tcPr>
                <w:p w14:paraId="2FF1CB8D" w14:textId="1171AD16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bCs w:val="0"/>
                    </w:rPr>
                  </w:pPr>
                  <w:r>
                    <w:rPr>
                      <w:rStyle w:val="Strong"/>
                      <w:b w:val="0"/>
                      <w:bCs w:val="0"/>
                    </w:rPr>
                    <w:t>Pressure-2</w:t>
                  </w:r>
                </w:p>
              </w:tc>
              <w:tc>
                <w:tcPr>
                  <w:tcW w:w="3234" w:type="dxa"/>
                  <w:tcBorders>
                    <w:top w:val="single" w:sz="18" w:space="0" w:color="C0504D"/>
                  </w:tcBorders>
                  <w:shd w:val="clear" w:color="auto" w:fill="auto"/>
                </w:tcPr>
                <w:p w14:paraId="6A1A9F3C" w14:textId="664C1059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b w:val="0"/>
                      <w:sz w:val="20"/>
                      <w:szCs w:val="20"/>
                    </w:rPr>
                    <w:pict w14:anchorId="41DDBBA1">
                      <v:shape id="_x0000_i1084" type="#_x0000_t75" style="width:149.8pt;height:78.3pt">
                        <v:imagedata r:id="rId57" o:title="Assembly objek 1-Static 11q-Pressure-2"/>
                      </v:shape>
                    </w:pict>
                  </w:r>
                </w:p>
              </w:tc>
              <w:tc>
                <w:tcPr>
                  <w:tcW w:w="5928" w:type="dxa"/>
                  <w:tcBorders>
                    <w:top w:val="single" w:sz="18" w:space="0" w:color="C0504D"/>
                    <w:right w:val="single" w:sz="18" w:space="0" w:color="C0504D"/>
                  </w:tcBorders>
                  <w:shd w:val="clear" w:color="auto" w:fill="auto"/>
                </w:tcPr>
                <w:tbl>
                  <w:tblPr>
                    <w:tblW w:w="5000" w:type="pct"/>
                    <w:tblLayout w:type="fixed"/>
                    <w:tblLook w:val="0680" w:firstRow="0" w:lastRow="0" w:firstColumn="1" w:lastColumn="0" w:noHBand="1" w:noVBand="1"/>
                  </w:tblPr>
                  <w:tblGrid>
                    <w:gridCol w:w="3096"/>
                    <w:gridCol w:w="2602"/>
                  </w:tblGrid>
                  <w:tr w:rsidR="008B2E2F" w:rsidRPr="008B2E2F" w14:paraId="48873552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  <w:hideMark/>
                      </w:tcPr>
                      <w:p w14:paraId="1A5BB7C9" w14:textId="40732754" w:rsidR="008B2E2F" w:rsidRP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 w:val="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Entities: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  <w:hideMark/>
                      </w:tcPr>
                      <w:p w14:paraId="4BA65E94" w14:textId="1CB89D75" w:rsidR="008B2E2F" w:rsidRP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4 face(s)</w:t>
                        </w:r>
                      </w:p>
                    </w:tc>
                  </w:tr>
                  <w:tr w:rsidR="008B2E2F" w:rsidRPr="008B2E2F" w14:paraId="12AD3765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4B812221" w14:textId="1A32E28E" w:rsid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Type: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34072F45" w14:textId="2D2A124A" w:rsid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Normal to selected face</w:t>
                        </w:r>
                      </w:p>
                    </w:tc>
                  </w:tr>
                  <w:tr w:rsidR="008B2E2F" w:rsidRPr="008B2E2F" w14:paraId="7EE46925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3A9C8D69" w14:textId="1BA2BAFD" w:rsid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Value: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22E9D02F" w14:textId="4CEC29D7" w:rsid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0.7995</w:t>
                        </w:r>
                      </w:p>
                    </w:tc>
                  </w:tr>
                  <w:tr w:rsidR="008B2E2F" w:rsidRPr="008B2E2F" w14:paraId="718B3094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1A595188" w14:textId="03D38D7D" w:rsid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Units: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6F999237" w14:textId="65E7A14A" w:rsid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N/mm^2 (MPa)</w:t>
                        </w:r>
                      </w:p>
                    </w:tc>
                  </w:tr>
                  <w:tr w:rsidR="008B2E2F" w:rsidRPr="008B2E2F" w14:paraId="33B28EB0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30BA4932" w14:textId="6418CC54" w:rsid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Phase Angle: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7596C28D" w14:textId="26639CEA" w:rsid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0</w:t>
                        </w:r>
                      </w:p>
                    </w:tc>
                  </w:tr>
                  <w:tr w:rsidR="008B2E2F" w:rsidRPr="008B2E2F" w14:paraId="03B97B94" w14:textId="77777777" w:rsidTr="003352C8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27A84E31" w14:textId="7DC68F57" w:rsidR="008B2E2F" w:rsidRDefault="008B2E2F" w:rsidP="003352C8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Units: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7ECC6E89" w14:textId="4575EDBF" w:rsidR="008B2E2F" w:rsidRDefault="008B2E2F" w:rsidP="003352C8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  <w:sz w:val="20"/>
                            <w:szCs w:val="20"/>
                          </w:rPr>
                          <w:t>deg</w:t>
                        </w:r>
                      </w:p>
                    </w:tc>
                  </w:tr>
                </w:tbl>
                <w:p w14:paraId="061577AA" w14:textId="77777777" w:rsidR="008B2E2F" w:rsidRPr="008B2E2F" w:rsidRDefault="008B2E2F" w:rsidP="003352C8">
                  <w:pPr>
                    <w:spacing w:after="0" w:line="240" w:lineRule="auto"/>
                    <w:jc w:val="center"/>
                    <w:rPr>
                      <w:rStyle w:val="Strong"/>
                    </w:rPr>
                  </w:pPr>
                </w:p>
              </w:tc>
            </w:tr>
          </w:tbl>
          <w:p w14:paraId="47142C25" w14:textId="373BBEAB" w:rsidR="005273D5" w:rsidRPr="008B2E2F" w:rsidRDefault="005273D5" w:rsidP="008B2E2F">
            <w:pPr>
              <w:spacing w:after="0" w:line="240" w:lineRule="auto"/>
              <w:rPr>
                <w:rStyle w:val="Strong"/>
              </w:rPr>
            </w:pPr>
          </w:p>
        </w:tc>
      </w:tr>
    </w:tbl>
    <w:p w14:paraId="32114499" w14:textId="77777777" w:rsidR="00132707" w:rsidRDefault="00132707" w:rsidP="00132707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016"/>
      </w:tblGrid>
      <w:tr w:rsidR="00132707" w:rsidRPr="008B2E2F" w14:paraId="7E726D89" w14:textId="77777777" w:rsidTr="008B2E2F">
        <w:tc>
          <w:tcPr>
            <w:tcW w:w="11016" w:type="dxa"/>
            <w:shd w:val="clear" w:color="auto" w:fill="auto"/>
          </w:tcPr>
          <w:p w14:paraId="5B81726E" w14:textId="0AFC8628" w:rsidR="00132707" w:rsidRPr="008B2E2F" w:rsidRDefault="00132707" w:rsidP="008B2E2F">
            <w:pPr>
              <w:pStyle w:val="Heading1"/>
              <w:spacing w:line="240" w:lineRule="auto"/>
            </w:pPr>
            <w:r w:rsidRPr="008B2E2F">
              <w:br w:type="page"/>
            </w:r>
            <w:bookmarkStart w:id="13" w:name="_Toc143110950"/>
            <w:r w:rsidR="008B2E2F">
              <w:t>Connector Definitions</w:t>
            </w:r>
            <w:bookmarkEnd w:id="13"/>
          </w:p>
          <w:p w14:paraId="0C2EF05F" w14:textId="14B35718" w:rsidR="00132707" w:rsidRPr="008B2E2F" w:rsidRDefault="008B2E2F" w:rsidP="008B2E2F">
            <w:pPr>
              <w:spacing w:after="0" w:line="240" w:lineRule="auto"/>
            </w:pPr>
            <w:r>
              <w:t>No Data</w:t>
            </w:r>
          </w:p>
          <w:p w14:paraId="7FC82FB8" w14:textId="0A0E83EF" w:rsidR="00EF37BF" w:rsidRPr="008B2E2F" w:rsidRDefault="00EF37BF" w:rsidP="008B2E2F">
            <w:pPr>
              <w:spacing w:after="0" w:line="240" w:lineRule="auto"/>
            </w:pPr>
          </w:p>
          <w:p w14:paraId="1E475066" w14:textId="77777777" w:rsidR="000F2729" w:rsidRPr="008B2E2F" w:rsidRDefault="000F2729" w:rsidP="008B2E2F">
            <w:pPr>
              <w:spacing w:after="0" w:line="240" w:lineRule="auto"/>
            </w:pPr>
          </w:p>
          <w:p w14:paraId="30E42E06" w14:textId="69E82B2F" w:rsidR="00E12C21" w:rsidRPr="008B2E2F" w:rsidRDefault="00E12C21" w:rsidP="008B2E2F">
            <w:pPr>
              <w:spacing w:after="0" w:line="240" w:lineRule="auto"/>
            </w:pPr>
          </w:p>
          <w:p w14:paraId="3146A69C" w14:textId="11DC6383" w:rsidR="00132707" w:rsidRPr="008B2E2F" w:rsidRDefault="00132707" w:rsidP="008B2E2F">
            <w:pPr>
              <w:spacing w:after="0" w:line="240" w:lineRule="auto"/>
            </w:pPr>
          </w:p>
        </w:tc>
      </w:tr>
    </w:tbl>
    <w:p w14:paraId="06E109D3" w14:textId="77777777" w:rsidR="00104BD8" w:rsidRDefault="00104BD8" w:rsidP="006936A0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6"/>
      </w:tblGrid>
      <w:tr w:rsidR="00104BD8" w:rsidRPr="008B2E2F" w14:paraId="6EBAB86E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BE34E7" w14:textId="63EFA4BC" w:rsidR="00104BD8" w:rsidRPr="008B2E2F" w:rsidRDefault="008B2E2F" w:rsidP="008B2E2F">
            <w:pPr>
              <w:pStyle w:val="Heading1"/>
              <w:spacing w:line="240" w:lineRule="auto"/>
            </w:pPr>
            <w:bookmarkStart w:id="14" w:name="_Toc143110951"/>
            <w:r>
              <w:lastRenderedPageBreak/>
              <w:t>Contact Information</w:t>
            </w:r>
            <w:bookmarkEnd w:id="14"/>
          </w:p>
          <w:p w14:paraId="15006D98" w14:textId="77777777" w:rsidR="00104BD8" w:rsidRPr="008B2E2F" w:rsidRDefault="00104BD8" w:rsidP="008B2E2F">
            <w:pPr>
              <w:spacing w:after="0" w:line="240" w:lineRule="auto"/>
            </w:pPr>
          </w:p>
          <w:tbl>
            <w:tblPr>
              <w:tblW w:w="0" w:type="auto"/>
              <w:tblBorders>
                <w:top w:val="single" w:sz="18" w:space="0" w:color="4F81BD"/>
                <w:left w:val="single" w:sz="8" w:space="0" w:color="000000"/>
                <w:bottom w:val="single" w:sz="18" w:space="0" w:color="4F81BD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20"/>
              <w:gridCol w:w="4067"/>
              <w:gridCol w:w="4067"/>
            </w:tblGrid>
            <w:tr w:rsidR="008B2E2F" w:rsidRPr="008B2E2F" w14:paraId="11D6AE27" w14:textId="77777777" w:rsidTr="008B2E2F">
              <w:trPr>
                <w:trHeight w:val="144"/>
                <w:tblHeader/>
              </w:trPr>
              <w:tc>
                <w:tcPr>
                  <w:tcW w:w="2620" w:type="dxa"/>
                  <w:tcBorders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4C792B5F" w14:textId="594A99EC" w:rsidR="002B4DE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Contact</w:t>
                  </w:r>
                </w:p>
              </w:tc>
              <w:tc>
                <w:tcPr>
                  <w:tcW w:w="4067" w:type="dxa"/>
                  <w:tcBorders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5F81BC78" w14:textId="7B859BFB" w:rsidR="002B4DE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Contact Image</w:t>
                  </w:r>
                </w:p>
              </w:tc>
              <w:tc>
                <w:tcPr>
                  <w:tcW w:w="4067" w:type="dxa"/>
                  <w:tcBorders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0F282316" w14:textId="44FCD9E2" w:rsidR="002B4DE8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Contact Properties</w:t>
                  </w:r>
                </w:p>
              </w:tc>
            </w:tr>
            <w:tr w:rsidR="008B2E2F" w:rsidRPr="008B2E2F" w14:paraId="0854C166" w14:textId="77777777" w:rsidTr="008B2E2F">
              <w:tc>
                <w:tcPr>
                  <w:tcW w:w="2620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73E3D99E" w14:textId="28176AD6" w:rsidR="002B4DE8" w:rsidRPr="008B2E2F" w:rsidRDefault="008B2E2F" w:rsidP="008B2E2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Global Contact</w:t>
                  </w:r>
                </w:p>
              </w:tc>
              <w:tc>
                <w:tcPr>
                  <w:tcW w:w="4067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4F81BD"/>
                  </w:tcBorders>
                  <w:shd w:val="clear" w:color="auto" w:fill="auto"/>
                  <w:vAlign w:val="center"/>
                </w:tcPr>
                <w:p w14:paraId="07207F3C" w14:textId="06049BFD" w:rsidR="002B4DE8" w:rsidRPr="008B2E2F" w:rsidRDefault="008B2E2F" w:rsidP="008B2E2F">
                  <w:pPr>
                    <w:spacing w:after="0" w:line="240" w:lineRule="auto"/>
                    <w:jc w:val="center"/>
                  </w:pPr>
                  <w:r>
                    <w:pict w14:anchorId="4B6DDC8F">
                      <v:shape id="_x0000_i1085" type="#_x0000_t75" style="width:191.8pt;height:100.4pt">
                        <v:imagedata r:id="rId58" o:title="Assembly objek 1-Global Contact"/>
                      </v:shape>
                    </w:pict>
                  </w:r>
                </w:p>
              </w:tc>
              <w:tc>
                <w:tcPr>
                  <w:tcW w:w="4067" w:type="dxa"/>
                  <w:tcBorders>
                    <w:top w:val="single" w:sz="18" w:space="0" w:color="548DD4"/>
                    <w:left w:val="single" w:sz="18" w:space="0" w:color="4F81BD"/>
                    <w:bottom w:val="single" w:sz="18" w:space="0" w:color="548DD4"/>
                    <w:right w:val="single" w:sz="18" w:space="0" w:color="4F81BD"/>
                  </w:tcBorders>
                  <w:shd w:val="clear" w:color="auto" w:fill="auto"/>
                </w:tcPr>
                <w:tbl>
                  <w:tblPr>
                    <w:tblW w:w="5000" w:type="pct"/>
                    <w:tblLayout w:type="fixed"/>
                    <w:tblLook w:val="0680" w:firstRow="0" w:lastRow="0" w:firstColumn="1" w:lastColumn="0" w:noHBand="1" w:noVBand="1"/>
                  </w:tblPr>
                  <w:tblGrid>
                    <w:gridCol w:w="2093"/>
                    <w:gridCol w:w="1758"/>
                  </w:tblGrid>
                  <w:tr w:rsidR="0017091B" w:rsidRPr="008B2E2F" w14:paraId="04E8D345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  <w:hideMark/>
                      </w:tcPr>
                      <w:p w14:paraId="04BDC597" w14:textId="466611CA" w:rsidR="0017091B" w:rsidRP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rStyle w:val="Strong"/>
                            <w:b w:val="0"/>
                          </w:rPr>
                        </w:pPr>
                        <w:r>
                          <w:rPr>
                            <w:b/>
                            <w:bCs/>
                          </w:rPr>
                          <w:t>Type: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  <w:hideMark/>
                      </w:tcPr>
                      <w:p w14:paraId="7F51EC72" w14:textId="54C55284" w:rsidR="0017091B" w:rsidRP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</w:rPr>
                          <w:t>Bonded</w:t>
                        </w:r>
                      </w:p>
                    </w:tc>
                  </w:tr>
                  <w:tr w:rsidR="008B2E2F" w:rsidRPr="008B2E2F" w14:paraId="454955EA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359991BF" w14:textId="2971D6CA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Components: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5F79233A" w14:textId="0F49C2A0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</w:rPr>
                          <w:t>1 component(s)</w:t>
                        </w:r>
                      </w:p>
                    </w:tc>
                  </w:tr>
                  <w:tr w:rsidR="008B2E2F" w:rsidRPr="008B2E2F" w14:paraId="3322D6FD" w14:textId="77777777" w:rsidTr="008B2E2F">
                    <w:trPr>
                      <w:trHeight w:val="73"/>
                    </w:trPr>
                    <w:tc>
                      <w:tcPr>
                        <w:tcW w:w="2717" w:type="pct"/>
                        <w:shd w:val="clear" w:color="auto" w:fill="auto"/>
                      </w:tcPr>
                      <w:p w14:paraId="469ADDBB" w14:textId="5A9E7BFA" w:rsidR="008B2E2F" w:rsidRDefault="008B2E2F" w:rsidP="008B2E2F">
                        <w:pPr>
                          <w:spacing w:after="0" w:line="240" w:lineRule="auto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Options:</w:t>
                        </w:r>
                      </w:p>
                    </w:tc>
                    <w:tc>
                      <w:tcPr>
                        <w:tcW w:w="2283" w:type="pct"/>
                        <w:shd w:val="clear" w:color="auto" w:fill="auto"/>
                      </w:tcPr>
                      <w:p w14:paraId="3E39313D" w14:textId="0D071E62" w:rsidR="008B2E2F" w:rsidRDefault="008B2E2F" w:rsidP="008B2E2F">
                        <w:pPr>
                          <w:spacing w:after="0" w:line="240" w:lineRule="auto"/>
                          <w:rPr>
                            <w:rStyle w:val="Strong"/>
                            <w:b w:val="0"/>
                            <w:bCs w:val="0"/>
                          </w:rPr>
                        </w:pPr>
                        <w:r>
                          <w:rPr>
                            <w:rStyle w:val="Strong"/>
                            <w:b w:val="0"/>
                            <w:bCs w:val="0"/>
                          </w:rPr>
                          <w:t>Incompatible mesh</w:t>
                        </w:r>
                      </w:p>
                    </w:tc>
                  </w:tr>
                </w:tbl>
                <w:p w14:paraId="72FDA94C" w14:textId="77777777" w:rsidR="00213D4E" w:rsidRPr="008B2E2F" w:rsidRDefault="00213D4E" w:rsidP="008B2E2F">
                  <w:pPr>
                    <w:spacing w:after="0" w:line="240" w:lineRule="auto"/>
                    <w:jc w:val="center"/>
                  </w:pPr>
                </w:p>
              </w:tc>
            </w:tr>
          </w:tbl>
          <w:p w14:paraId="3FA3B737" w14:textId="3F46EEF3" w:rsidR="00104BD8" w:rsidRPr="008B2E2F" w:rsidRDefault="00104BD8" w:rsidP="008B2E2F">
            <w:pPr>
              <w:spacing w:after="0" w:line="240" w:lineRule="auto"/>
              <w:rPr>
                <w:rStyle w:val="A3"/>
              </w:rPr>
            </w:pPr>
          </w:p>
          <w:p w14:paraId="06B87DB2" w14:textId="77777777" w:rsidR="00104BD8" w:rsidRPr="008B2E2F" w:rsidRDefault="00104BD8" w:rsidP="008B2E2F">
            <w:pPr>
              <w:spacing w:after="0" w:line="240" w:lineRule="auto"/>
            </w:pPr>
          </w:p>
        </w:tc>
      </w:tr>
    </w:tbl>
    <w:p w14:paraId="0C423898" w14:textId="77777777" w:rsidR="00A61A59" w:rsidRDefault="00A61A59" w:rsidP="006936A0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6"/>
      </w:tblGrid>
      <w:tr w:rsidR="00A61A59" w:rsidRPr="008B2E2F" w14:paraId="6F27B13D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81D098" w14:textId="67FD7F05" w:rsidR="00A61A59" w:rsidRPr="008B2E2F" w:rsidRDefault="008B2E2F" w:rsidP="008B2E2F">
            <w:pPr>
              <w:pStyle w:val="Heading1"/>
              <w:spacing w:line="240" w:lineRule="auto"/>
            </w:pPr>
            <w:bookmarkStart w:id="15" w:name="_Toc143110952"/>
            <w:r>
              <w:lastRenderedPageBreak/>
              <w:t>Mesh information</w:t>
            </w:r>
            <w:bookmarkEnd w:id="15"/>
          </w:p>
          <w:tbl>
            <w:tblPr>
              <w:tblW w:w="0" w:type="auto"/>
              <w:tblBorders>
                <w:top w:val="single" w:sz="8" w:space="0" w:color="4F81BD"/>
                <w:bottom w:val="single" w:sz="8" w:space="0" w:color="4F81BD"/>
              </w:tblBorders>
              <w:tblLayout w:type="fixed"/>
              <w:tblLook w:val="0480" w:firstRow="0" w:lastRow="0" w:firstColumn="1" w:lastColumn="0" w:noHBand="0" w:noVBand="1"/>
            </w:tblPr>
            <w:tblGrid>
              <w:gridCol w:w="5392"/>
              <w:gridCol w:w="5393"/>
            </w:tblGrid>
            <w:tr w:rsidR="008B2E2F" w:rsidRPr="008B2E2F" w14:paraId="58AEA366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62C4BF6" w14:textId="052A6195" w:rsidR="00A9531D" w:rsidRP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Mesh type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C6ACFB1" w14:textId="5FCDE25A" w:rsidR="00A9531D" w:rsidRP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Solid Mesh</w:t>
                  </w:r>
                </w:p>
              </w:tc>
            </w:tr>
            <w:tr w:rsidR="008B2E2F" w:rsidRPr="008B2E2F" w14:paraId="669A2AD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1CAE25C" w14:textId="436A0066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Mesher Used: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4F5AB9E3" w14:textId="549E2CC9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Standard mesh</w:t>
                  </w:r>
                </w:p>
              </w:tc>
            </w:tr>
            <w:tr w:rsidR="008B2E2F" w:rsidRPr="008B2E2F" w14:paraId="06C2EEAA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A9F2CD7" w14:textId="7F4A94FE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Automatic Transition: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787FB5E" w14:textId="6B42DF0A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7515D5D9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4E13BE85" w14:textId="61B9E582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Include Mesh Auto Loops: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680C516" w14:textId="33A699D9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Off</w:t>
                  </w:r>
                </w:p>
              </w:tc>
            </w:tr>
            <w:tr w:rsidR="008B2E2F" w:rsidRPr="008B2E2F" w14:paraId="12FD8E0C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3E0D777" w14:textId="243F18AF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Jacobian points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3B6B2FF" w14:textId="23A2BF8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4 Points</w:t>
                  </w:r>
                </w:p>
              </w:tc>
            </w:tr>
            <w:tr w:rsidR="008B2E2F" w:rsidRPr="008B2E2F" w14:paraId="1CFC900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4B3E346E" w14:textId="202DAD0A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Element Size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C6E4291" w14:textId="13542C55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484.399 mm</w:t>
                  </w:r>
                </w:p>
              </w:tc>
            </w:tr>
            <w:tr w:rsidR="008B2E2F" w:rsidRPr="008B2E2F" w14:paraId="6DDC1CB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58A0F56" w14:textId="3045B966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Tolerance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C7B363B" w14:textId="7DE644B5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24.22 mm</w:t>
                  </w:r>
                </w:p>
              </w:tc>
            </w:tr>
            <w:tr w:rsidR="008B2E2F" w:rsidRPr="008B2E2F" w14:paraId="1723385E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1CC66E8" w14:textId="3D3634CE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Mesh Quality Plot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994A8F9" w14:textId="6394A7B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High</w:t>
                  </w:r>
                </w:p>
              </w:tc>
            </w:tr>
            <w:tr w:rsidR="008B2E2F" w:rsidRPr="008B2E2F" w14:paraId="2E4E786A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5E480CA" w14:textId="136E3BD9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Remesh failed parts with incompatible mesh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A2D7E2E" w14:textId="06FAB64C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On</w:t>
                  </w:r>
                </w:p>
              </w:tc>
            </w:tr>
          </w:tbl>
          <w:p w14:paraId="3EBF61B0" w14:textId="77777777" w:rsidR="00690657" w:rsidRPr="008B2E2F" w:rsidRDefault="00690657" w:rsidP="008B2E2F">
            <w:pPr>
              <w:spacing w:after="0" w:line="240" w:lineRule="auto"/>
            </w:pPr>
          </w:p>
          <w:p w14:paraId="4F136A6A" w14:textId="09CC488A" w:rsidR="00A9531D" w:rsidRPr="008B2E2F" w:rsidRDefault="008B2E2F" w:rsidP="008B2E2F">
            <w:pPr>
              <w:pStyle w:val="Heading2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Mesh information - Details</w:t>
            </w:r>
          </w:p>
          <w:tbl>
            <w:tblPr>
              <w:tblW w:w="10785" w:type="dxa"/>
              <w:tblBorders>
                <w:top w:val="single" w:sz="8" w:space="0" w:color="4F81BD"/>
                <w:bottom w:val="single" w:sz="8" w:space="0" w:color="4F81BD"/>
              </w:tblBorders>
              <w:tblLayout w:type="fixed"/>
              <w:tblLook w:val="0480" w:firstRow="0" w:lastRow="0" w:firstColumn="1" w:lastColumn="0" w:noHBand="0" w:noVBand="1"/>
            </w:tblPr>
            <w:tblGrid>
              <w:gridCol w:w="5392"/>
              <w:gridCol w:w="5393"/>
            </w:tblGrid>
            <w:tr w:rsidR="008B2E2F" w:rsidRPr="008B2E2F" w14:paraId="302F5408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6E6374E" w14:textId="641AF708" w:rsidR="007107BE" w:rsidRP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Total Nodes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38E47A29" w14:textId="534FF0FE" w:rsidR="007107BE" w:rsidRP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84159</w:t>
                  </w:r>
                </w:p>
              </w:tc>
            </w:tr>
            <w:tr w:rsidR="008B2E2F" w:rsidRPr="008B2E2F" w14:paraId="36D684B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726CA66" w14:textId="5EADB35F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Total Elements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62F7CE1" w14:textId="48C73660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37787</w:t>
                  </w:r>
                </w:p>
              </w:tc>
            </w:tr>
            <w:tr w:rsidR="008B2E2F" w:rsidRPr="008B2E2F" w14:paraId="39D79B1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07BDC216" w14:textId="1F64D5F3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Maximum Aspect Ratio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5CB786D" w14:textId="7A708352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63.171</w:t>
                  </w:r>
                </w:p>
              </w:tc>
            </w:tr>
            <w:tr w:rsidR="008B2E2F" w:rsidRPr="008B2E2F" w14:paraId="406F4B40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BAB799B" w14:textId="08A6B9C2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% of elements with Aspect Ratio &lt; 3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C652CAA" w14:textId="7F310357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14.5</w:t>
                  </w:r>
                </w:p>
              </w:tc>
            </w:tr>
            <w:tr w:rsidR="008B2E2F" w:rsidRPr="008B2E2F" w14:paraId="4F2D5ED2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4EB598D1" w14:textId="1A9B8A1D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% of elements with Aspect Ratio &gt; 10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7B46903" w14:textId="5C0E3C9F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6.81</w:t>
                  </w:r>
                </w:p>
              </w:tc>
            </w:tr>
            <w:tr w:rsidR="008B2E2F" w:rsidRPr="008B2E2F" w14:paraId="2F389869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4A009133" w14:textId="293BBE8D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>% of distorted elements(Jacobian)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2CF212E" w14:textId="7409E8DB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0</w:t>
                  </w:r>
                </w:p>
              </w:tc>
            </w:tr>
            <w:tr w:rsidR="008B2E2F" w:rsidRPr="008B2E2F" w14:paraId="168C963E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621D6F4A" w14:textId="2A6C884A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Time to complete mesh(hh;mm;ss):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1E434A78" w14:textId="20B54877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00:00:16</w:t>
                  </w:r>
                </w:p>
              </w:tc>
            </w:tr>
            <w:tr w:rsidR="008B2E2F" w:rsidRPr="008B2E2F" w14:paraId="3A763D94" w14:textId="77777777" w:rsidTr="008B2E2F">
              <w:trPr>
                <w:trHeight w:val="331"/>
              </w:trPr>
              <w:tc>
                <w:tcPr>
                  <w:tcW w:w="5392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27D38337" w14:textId="652520DE" w:rsidR="008B2E2F" w:rsidRDefault="008B2E2F" w:rsidP="008B2E2F">
                  <w:pPr>
                    <w:spacing w:after="0" w:line="240" w:lineRule="auto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t xml:space="preserve">Computer name: </w:t>
                  </w:r>
                </w:p>
              </w:tc>
              <w:tc>
                <w:tcPr>
                  <w:tcW w:w="5393" w:type="dxa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</w:tcPr>
                <w:p w14:paraId="785D9DA8" w14:textId="77777777" w:rsidR="008B2E2F" w:rsidRDefault="008B2E2F" w:rsidP="008B2E2F">
                  <w:pPr>
                    <w:spacing w:after="0" w:line="240" w:lineRule="auto"/>
                    <w:rPr>
                      <w:color w:val="000000"/>
                    </w:rPr>
                  </w:pPr>
                </w:p>
              </w:tc>
            </w:tr>
            <w:tr w:rsidR="00D803B1" w:rsidRPr="008B2E2F" w14:paraId="75F3EFAB" w14:textId="77777777" w:rsidTr="008B2E2F">
              <w:trPr>
                <w:trHeight w:val="331"/>
              </w:trPr>
              <w:tc>
                <w:tcPr>
                  <w:tcW w:w="10785" w:type="dxa"/>
                  <w:gridSpan w:val="2"/>
                  <w:tcBorders>
                    <w:top w:val="single" w:sz="18" w:space="0" w:color="548DD4"/>
                    <w:left w:val="single" w:sz="18" w:space="0" w:color="548DD4"/>
                    <w:bottom w:val="single" w:sz="18" w:space="0" w:color="548DD4"/>
                    <w:right w:val="single" w:sz="18" w:space="0" w:color="548DD4"/>
                  </w:tcBorders>
                  <w:shd w:val="clear" w:color="auto" w:fill="auto"/>
                  <w:vAlign w:val="center"/>
                </w:tcPr>
                <w:p w14:paraId="22B78848" w14:textId="1D6BEC91" w:rsidR="00D803B1" w:rsidRPr="008B2E2F" w:rsidRDefault="008B2E2F" w:rsidP="008B2E2F">
                  <w:pPr>
                    <w:spacing w:after="0" w:line="240" w:lineRule="auto"/>
                    <w:jc w:val="center"/>
                    <w:rPr>
                      <w:b/>
                      <w:bCs/>
                      <w:color w:val="000000"/>
                    </w:rPr>
                  </w:pPr>
                  <w:r>
                    <w:rPr>
                      <w:b/>
                      <w:bCs/>
                      <w:color w:val="000000"/>
                    </w:rPr>
                    <w:pict w14:anchorId="1176F6D2">
                      <v:shape id="_x0000_i1086" type="#_x0000_t75" style="width:528.2pt;height:236.5pt">
                        <v:imagedata r:id="rId59" o:title="Assembly objek 1-Static 11q-MeshModel"/>
                      </v:shape>
                    </w:pict>
                  </w:r>
                </w:p>
              </w:tc>
            </w:tr>
          </w:tbl>
          <w:p w14:paraId="38F020D1" w14:textId="7FDD40CB" w:rsidR="00A61A59" w:rsidRPr="008B2E2F" w:rsidRDefault="00A61A59" w:rsidP="008B2E2F">
            <w:pPr>
              <w:spacing w:after="0" w:line="240" w:lineRule="auto"/>
            </w:pPr>
          </w:p>
        </w:tc>
      </w:tr>
    </w:tbl>
    <w:p w14:paraId="60C75DA8" w14:textId="77777777" w:rsidR="002C53F9" w:rsidRDefault="002C53F9" w:rsidP="006936A0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6"/>
      </w:tblGrid>
      <w:tr w:rsidR="002C53F9" w:rsidRPr="008B2E2F" w14:paraId="290237C0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60D078" w14:textId="682102FC" w:rsidR="002C53F9" w:rsidRPr="008B2E2F" w:rsidRDefault="008B2E2F" w:rsidP="008B2E2F">
            <w:pPr>
              <w:pStyle w:val="Heading1"/>
              <w:spacing w:line="240" w:lineRule="auto"/>
            </w:pPr>
            <w:bookmarkStart w:id="16" w:name="_Toc143110953"/>
            <w:r>
              <w:lastRenderedPageBreak/>
              <w:t>Sensor Details</w:t>
            </w:r>
            <w:bookmarkEnd w:id="16"/>
          </w:p>
          <w:p w14:paraId="49A3B922" w14:textId="0967DE29" w:rsidR="002C53F9" w:rsidRPr="008B2E2F" w:rsidRDefault="008B2E2F" w:rsidP="008B2E2F">
            <w:pPr>
              <w:spacing w:after="0" w:line="240" w:lineRule="auto"/>
            </w:pPr>
            <w:r>
              <w:t>No Data</w:t>
            </w:r>
          </w:p>
        </w:tc>
      </w:tr>
    </w:tbl>
    <w:p w14:paraId="552197E4" w14:textId="77777777" w:rsidR="005F5B79" w:rsidRDefault="005F5B79" w:rsidP="00F12133"/>
    <w:tbl>
      <w:tblPr>
        <w:tblW w:w="113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304"/>
      </w:tblGrid>
      <w:tr w:rsidR="005F5B79" w:rsidRPr="008B2E2F" w14:paraId="6F8D9F15" w14:textId="77777777" w:rsidTr="008B2E2F">
        <w:trPr>
          <w:trHeight w:val="1900"/>
        </w:trPr>
        <w:tc>
          <w:tcPr>
            <w:tcW w:w="113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1A845E" w14:textId="00AD2A2C" w:rsidR="005F5B79" w:rsidRPr="008B2E2F" w:rsidRDefault="008B2E2F" w:rsidP="008B2E2F">
            <w:pPr>
              <w:pStyle w:val="Heading1"/>
              <w:spacing w:line="240" w:lineRule="auto"/>
            </w:pPr>
            <w:bookmarkStart w:id="17" w:name="_Toc143110954"/>
            <w:r>
              <w:t>Resultant Forces</w:t>
            </w:r>
            <w:bookmarkEnd w:id="17"/>
          </w:p>
          <w:p w14:paraId="115B1DA9" w14:textId="016C19E0" w:rsidR="005F5B79" w:rsidRPr="008B2E2F" w:rsidRDefault="008B2E2F" w:rsidP="008B2E2F">
            <w:pPr>
              <w:spacing w:after="0" w:line="240" w:lineRule="auto"/>
            </w:pPr>
            <w:r>
              <w:t>No Data</w:t>
            </w:r>
          </w:p>
        </w:tc>
      </w:tr>
      <w:tr w:rsidR="005F5B79" w:rsidRPr="008B2E2F" w14:paraId="747CEC27" w14:textId="77777777" w:rsidTr="008B2E2F">
        <w:trPr>
          <w:trHeight w:val="41"/>
        </w:trPr>
        <w:tc>
          <w:tcPr>
            <w:tcW w:w="113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9D3EBE" w14:textId="357F7D81" w:rsidR="005F5B79" w:rsidRPr="008B2E2F" w:rsidRDefault="005F5B79" w:rsidP="008B2E2F">
            <w:pPr>
              <w:spacing w:after="0" w:line="240" w:lineRule="auto"/>
            </w:pPr>
            <w:bookmarkStart w:id="18" w:name="_Toc243733151"/>
            <w:bookmarkStart w:id="19" w:name="_Toc245020119"/>
            <w:bookmarkStart w:id="20" w:name="_Toc245020151"/>
          </w:p>
        </w:tc>
      </w:tr>
      <w:bookmarkEnd w:id="18"/>
      <w:bookmarkEnd w:id="19"/>
      <w:bookmarkEnd w:id="20"/>
    </w:tbl>
    <w:p w14:paraId="777C96B1" w14:textId="77777777" w:rsidR="00EC2432" w:rsidRDefault="00EC2432" w:rsidP="00EC2432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16"/>
      </w:tblGrid>
      <w:tr w:rsidR="00EC2432" w:rsidRPr="008B2E2F" w14:paraId="5F8511B4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A0C366" w14:textId="7349B77F" w:rsidR="0050542D" w:rsidRPr="008B2E2F" w:rsidRDefault="008B2E2F" w:rsidP="008B2E2F">
            <w:pPr>
              <w:pStyle w:val="Heading1"/>
              <w:spacing w:line="240" w:lineRule="auto"/>
            </w:pPr>
            <w:bookmarkStart w:id="21" w:name="_Toc143110955"/>
            <w:r>
              <w:t>Beams</w:t>
            </w:r>
            <w:bookmarkEnd w:id="21"/>
          </w:p>
          <w:p w14:paraId="430986CC" w14:textId="35B28055" w:rsidR="00EC2432" w:rsidRPr="008B2E2F" w:rsidRDefault="008B2E2F" w:rsidP="008B2E2F">
            <w:pPr>
              <w:spacing w:after="0" w:line="240" w:lineRule="auto"/>
            </w:pPr>
            <w:r>
              <w:rPr>
                <w:sz w:val="24"/>
                <w:szCs w:val="24"/>
              </w:rPr>
              <w:t>No Data</w:t>
            </w:r>
          </w:p>
        </w:tc>
      </w:tr>
    </w:tbl>
    <w:p w14:paraId="0F051F2E" w14:textId="77777777" w:rsidR="00EC2432" w:rsidRDefault="00EC2432" w:rsidP="00940093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16"/>
      </w:tblGrid>
      <w:tr w:rsidR="00EC2432" w:rsidRPr="008B2E2F" w14:paraId="3834B8A6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89D3B1" w14:textId="2DB82C8C" w:rsidR="00EC2432" w:rsidRPr="008B2E2F" w:rsidRDefault="008B2E2F" w:rsidP="008B2E2F">
            <w:pPr>
              <w:pStyle w:val="Heading1"/>
              <w:spacing w:line="240" w:lineRule="auto"/>
            </w:pPr>
            <w:bookmarkStart w:id="22" w:name="_Toc243733152"/>
            <w:bookmarkStart w:id="23" w:name="_Toc245020120"/>
            <w:bookmarkStart w:id="24" w:name="_Toc245020152"/>
            <w:bookmarkStart w:id="25" w:name="_Toc143110956"/>
            <w:r>
              <w:t>Study Results</w:t>
            </w:r>
            <w:bookmarkEnd w:id="25"/>
          </w:p>
          <w:p w14:paraId="2188D849" w14:textId="0D91CCE1" w:rsidR="00EC2432" w:rsidRPr="008B2E2F" w:rsidRDefault="008B2E2F" w:rsidP="008B2E2F">
            <w:pPr>
              <w:spacing w:after="0" w:line="240" w:lineRule="auto"/>
            </w:pPr>
            <w:r>
              <w:t>No Data</w:t>
            </w:r>
          </w:p>
          <w:bookmarkEnd w:id="22"/>
          <w:bookmarkEnd w:id="23"/>
          <w:bookmarkEnd w:id="24"/>
          <w:p w14:paraId="30FEC0BC" w14:textId="047E91DA" w:rsidR="00EC2432" w:rsidRPr="008B2E2F" w:rsidRDefault="00EC2432" w:rsidP="008B2E2F">
            <w:pPr>
              <w:spacing w:after="0" w:line="240" w:lineRule="auto"/>
            </w:pPr>
          </w:p>
        </w:tc>
      </w:tr>
    </w:tbl>
    <w:p w14:paraId="599C95AA" w14:textId="77777777" w:rsidR="000B1701" w:rsidRDefault="000B1701" w:rsidP="000B1701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16"/>
      </w:tblGrid>
      <w:tr w:rsidR="000B1701" w:rsidRPr="008B2E2F" w14:paraId="24E3A51F" w14:textId="77777777" w:rsidTr="008B2E2F">
        <w:tc>
          <w:tcPr>
            <w:tcW w:w="1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8EB5DC" w14:textId="35D9815C" w:rsidR="000B1701" w:rsidRPr="008B2E2F" w:rsidRDefault="008B2E2F" w:rsidP="008B2E2F">
            <w:pPr>
              <w:pStyle w:val="Heading1"/>
              <w:spacing w:line="240" w:lineRule="auto"/>
            </w:pPr>
            <w:bookmarkStart w:id="26" w:name="_Toc143110957"/>
            <w:r>
              <w:t>Conclusion</w:t>
            </w:r>
            <w:bookmarkEnd w:id="26"/>
          </w:p>
        </w:tc>
      </w:tr>
    </w:tbl>
    <w:p w14:paraId="3F60426B" w14:textId="003BFB92" w:rsidR="00AC3438" w:rsidRPr="00AC3438" w:rsidRDefault="00AC3438" w:rsidP="00FE0924"/>
    <w:sectPr w:rsidR="00AC3438" w:rsidRPr="00AC3438" w:rsidSect="008B2E2F">
      <w:footerReference w:type="default" r:id="rId60"/>
      <w:footerReference w:type="first" r:id="rId61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B9D4EA" w14:textId="77777777" w:rsidR="008B2E2F" w:rsidRDefault="008B2E2F" w:rsidP="00F25CD7">
      <w:pPr>
        <w:spacing w:after="0" w:line="240" w:lineRule="auto"/>
      </w:pPr>
      <w:r>
        <w:separator/>
      </w:r>
    </w:p>
  </w:endnote>
  <w:endnote w:type="continuationSeparator" w:id="0">
    <w:p w14:paraId="337D63D7" w14:textId="77777777" w:rsidR="008B2E2F" w:rsidRDefault="008B2E2F" w:rsidP="00F25C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36" w:space="0" w:color="A6A6A6"/>
      </w:tblBorders>
      <w:tblLook w:val="04A0" w:firstRow="1" w:lastRow="0" w:firstColumn="1" w:lastColumn="0" w:noHBand="0" w:noVBand="1"/>
    </w:tblPr>
    <w:tblGrid>
      <w:gridCol w:w="1911"/>
      <w:gridCol w:w="3968"/>
      <w:gridCol w:w="4580"/>
      <w:gridCol w:w="557"/>
    </w:tblGrid>
    <w:tr w:rsidR="008B2E2F" w:rsidRPr="008B2E2F" w14:paraId="3DEB513B" w14:textId="77777777" w:rsidTr="008B2E2F">
      <w:tc>
        <w:tcPr>
          <w:tcW w:w="867" w:type="pct"/>
          <w:shd w:val="clear" w:color="auto" w:fill="auto"/>
        </w:tcPr>
        <w:p w14:paraId="0FCBC967" w14:textId="77777777" w:rsidR="00DC4D2F" w:rsidRPr="008B2E2F" w:rsidRDefault="008B2E2F" w:rsidP="008B2E2F">
          <w:pPr>
            <w:spacing w:after="0" w:line="240" w:lineRule="auto"/>
          </w:pPr>
          <w:r w:rsidRPr="00EF0131">
            <w:rPr>
              <w:noProof/>
            </w:rPr>
            <w:pict w14:anchorId="0AE561E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6" type="#_x0000_t75" style="width:80.4pt;height:43.6pt;visibility:visible;mso-wrap-style:square">
                <v:imagedata r:id="rId1" o:title=""/>
              </v:shape>
            </w:pict>
          </w:r>
        </w:p>
      </w:tc>
      <w:tc>
        <w:tcPr>
          <w:tcW w:w="1801" w:type="pct"/>
          <w:shd w:val="clear" w:color="auto" w:fill="auto"/>
          <w:vAlign w:val="bottom"/>
        </w:tcPr>
        <w:p w14:paraId="17FA2A25" w14:textId="6DE85C10" w:rsidR="00DC4D2F" w:rsidRPr="008B2E2F" w:rsidRDefault="008B2E2F" w:rsidP="008B2E2F">
          <w:pPr>
            <w:spacing w:after="0" w:line="240" w:lineRule="auto"/>
          </w:pPr>
          <w:r>
            <w:rPr>
              <w:color w:val="808080"/>
              <w:sz w:val="18"/>
              <w:szCs w:val="18"/>
            </w:rPr>
            <w:t>Analyzed with SOLIDWORKS Simulation</w:t>
          </w:r>
        </w:p>
      </w:tc>
      <w:tc>
        <w:tcPr>
          <w:tcW w:w="2079" w:type="pct"/>
          <w:shd w:val="clear" w:color="auto" w:fill="auto"/>
          <w:vAlign w:val="bottom"/>
        </w:tcPr>
        <w:p w14:paraId="732F89FB" w14:textId="2F490D46" w:rsidR="00DC4D2F" w:rsidRPr="008B2E2F" w:rsidRDefault="008B2E2F" w:rsidP="008B2E2F">
          <w:pPr>
            <w:spacing w:after="0" w:line="240" w:lineRule="auto"/>
            <w:jc w:val="right"/>
          </w:pPr>
          <w:r>
            <w:rPr>
              <w:color w:val="808080"/>
              <w:sz w:val="18"/>
              <w:szCs w:val="18"/>
            </w:rPr>
            <w:t>Simulation of Assembly objek 1</w:t>
          </w:r>
        </w:p>
      </w:tc>
      <w:tc>
        <w:tcPr>
          <w:tcW w:w="0" w:type="auto"/>
          <w:shd w:val="clear" w:color="auto" w:fill="auto"/>
          <w:vAlign w:val="bottom"/>
        </w:tcPr>
        <w:p w14:paraId="01CD5966" w14:textId="77777777" w:rsidR="00DC4D2F" w:rsidRPr="008B2E2F" w:rsidRDefault="00DC4D2F" w:rsidP="008B2E2F">
          <w:pPr>
            <w:spacing w:after="0" w:line="240" w:lineRule="auto"/>
            <w:jc w:val="right"/>
          </w:pPr>
          <w:r w:rsidRPr="008B2E2F">
            <w:fldChar w:fldCharType="begin"/>
          </w:r>
          <w:r w:rsidRPr="008B2E2F">
            <w:instrText xml:space="preserve"> PAGE   \* MERGEFORMAT </w:instrText>
          </w:r>
          <w:r w:rsidRPr="008B2E2F">
            <w:fldChar w:fldCharType="separate"/>
          </w:r>
          <w:r w:rsidR="002338C7" w:rsidRPr="008B2E2F">
            <w:rPr>
              <w:noProof/>
            </w:rPr>
            <w:t>7</w:t>
          </w:r>
          <w:r w:rsidRPr="008B2E2F">
            <w:rPr>
              <w:noProof/>
            </w:rPr>
            <w:fldChar w:fldCharType="end"/>
          </w:r>
        </w:p>
      </w:tc>
    </w:tr>
  </w:tbl>
  <w:p w14:paraId="0798209A" w14:textId="77777777" w:rsidR="00DC4D2F" w:rsidRPr="00BF0BC4" w:rsidRDefault="00DC4D2F" w:rsidP="00BF0BC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998" w:type="dxa"/>
      <w:tblBorders>
        <w:top w:val="single" w:sz="36" w:space="0" w:color="A6A6A6"/>
      </w:tblBorders>
      <w:tblLayout w:type="fixed"/>
      <w:tblLook w:val="04A0" w:firstRow="1" w:lastRow="0" w:firstColumn="1" w:lastColumn="0" w:noHBand="0" w:noVBand="1"/>
    </w:tblPr>
    <w:tblGrid>
      <w:gridCol w:w="1908"/>
      <w:gridCol w:w="3960"/>
      <w:gridCol w:w="4770"/>
      <w:gridCol w:w="360"/>
    </w:tblGrid>
    <w:tr w:rsidR="008B2E2F" w:rsidRPr="008B2E2F" w14:paraId="3E6A3311" w14:textId="77777777" w:rsidTr="008B2E2F">
      <w:tc>
        <w:tcPr>
          <w:tcW w:w="1908" w:type="dxa"/>
          <w:shd w:val="clear" w:color="auto" w:fill="auto"/>
        </w:tcPr>
        <w:p w14:paraId="167DA095" w14:textId="77777777" w:rsidR="00DC4D2F" w:rsidRPr="008B2E2F" w:rsidRDefault="008B2E2F" w:rsidP="008B2E2F">
          <w:pPr>
            <w:spacing w:after="0" w:line="240" w:lineRule="auto"/>
          </w:pPr>
          <w:r w:rsidRPr="00EF0131">
            <w:rPr>
              <w:noProof/>
            </w:rPr>
            <w:pict w14:anchorId="1CEAD469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" o:spid="_x0000_i1025" type="#_x0000_t75" style="width:80.4pt;height:43.6pt;visibility:visible;mso-wrap-style:square">
                <v:imagedata r:id="rId1" o:title=""/>
              </v:shape>
            </w:pict>
          </w:r>
        </w:p>
      </w:tc>
      <w:tc>
        <w:tcPr>
          <w:tcW w:w="3960" w:type="dxa"/>
          <w:shd w:val="clear" w:color="auto" w:fill="auto"/>
          <w:vAlign w:val="bottom"/>
        </w:tcPr>
        <w:p w14:paraId="6C861F49" w14:textId="7803C0BA" w:rsidR="00DC4D2F" w:rsidRPr="008B2E2F" w:rsidRDefault="008B2E2F" w:rsidP="008B2E2F">
          <w:pPr>
            <w:tabs>
              <w:tab w:val="right" w:pos="3744"/>
            </w:tabs>
            <w:spacing w:after="0" w:line="240" w:lineRule="auto"/>
          </w:pPr>
          <w:r>
            <w:rPr>
              <w:color w:val="808080"/>
              <w:sz w:val="18"/>
              <w:szCs w:val="18"/>
            </w:rPr>
            <w:t>Analyzed with SOLIDWORKS Simulation</w:t>
          </w:r>
          <w:r w:rsidRPr="008B2E2F">
            <w:rPr>
              <w:rFonts w:asciiTheme="majorHAnsi" w:eastAsiaTheme="minorEastAsia" w:hAnsiTheme="majorHAnsi" w:cstheme="minorBidi"/>
            </w:rPr>
            <w:tab/>
          </w:r>
        </w:p>
      </w:tc>
      <w:tc>
        <w:tcPr>
          <w:tcW w:w="4770" w:type="dxa"/>
          <w:shd w:val="clear" w:color="auto" w:fill="auto"/>
          <w:vAlign w:val="bottom"/>
        </w:tcPr>
        <w:p w14:paraId="706B2555" w14:textId="4A3C7BC3" w:rsidR="00DC4D2F" w:rsidRPr="008B2E2F" w:rsidRDefault="008B2E2F" w:rsidP="008B2E2F">
          <w:pPr>
            <w:spacing w:after="0" w:line="240" w:lineRule="auto"/>
            <w:jc w:val="right"/>
          </w:pPr>
          <w:r>
            <w:rPr>
              <w:color w:val="808080"/>
              <w:sz w:val="18"/>
              <w:szCs w:val="18"/>
            </w:rPr>
            <w:t>Simulation of Assembly objek 1</w:t>
          </w:r>
        </w:p>
      </w:tc>
      <w:tc>
        <w:tcPr>
          <w:tcW w:w="360" w:type="dxa"/>
          <w:shd w:val="clear" w:color="auto" w:fill="auto"/>
          <w:vAlign w:val="bottom"/>
        </w:tcPr>
        <w:p w14:paraId="59842AC8" w14:textId="77777777" w:rsidR="00DC4D2F" w:rsidRPr="008B2E2F" w:rsidRDefault="00DC4D2F" w:rsidP="008B2E2F">
          <w:pPr>
            <w:spacing w:after="0" w:line="240" w:lineRule="auto"/>
            <w:jc w:val="right"/>
          </w:pPr>
          <w:r w:rsidRPr="008B2E2F">
            <w:fldChar w:fldCharType="begin"/>
          </w:r>
          <w:r w:rsidRPr="008B2E2F">
            <w:instrText xml:space="preserve"> PAGE   \* MERGEFORMAT </w:instrText>
          </w:r>
          <w:r w:rsidRPr="008B2E2F">
            <w:fldChar w:fldCharType="separate"/>
          </w:r>
          <w:r w:rsidR="002338C7" w:rsidRPr="008B2E2F">
            <w:rPr>
              <w:noProof/>
            </w:rPr>
            <w:t>1</w:t>
          </w:r>
          <w:r w:rsidRPr="008B2E2F">
            <w:rPr>
              <w:noProof/>
            </w:rPr>
            <w:fldChar w:fldCharType="end"/>
          </w:r>
        </w:p>
      </w:tc>
    </w:tr>
  </w:tbl>
  <w:p w14:paraId="0B35E90C" w14:textId="77777777" w:rsidR="00DC4D2F" w:rsidRPr="008B2E2F" w:rsidRDefault="00DC4D2F" w:rsidP="00BF0BC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E0C88D" w14:textId="77777777" w:rsidR="008B2E2F" w:rsidRDefault="008B2E2F" w:rsidP="00F25CD7">
      <w:pPr>
        <w:spacing w:after="0" w:line="240" w:lineRule="auto"/>
      </w:pPr>
      <w:r>
        <w:separator/>
      </w:r>
    </w:p>
  </w:footnote>
  <w:footnote w:type="continuationSeparator" w:id="0">
    <w:p w14:paraId="1D20F143" w14:textId="77777777" w:rsidR="008B2E2F" w:rsidRDefault="008B2E2F" w:rsidP="00F25C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attachedTemplate r:id="rId1"/>
  <w:doNotTrackMoves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B2E2F"/>
    <w:rsid w:val="0000137B"/>
    <w:rsid w:val="00010297"/>
    <w:rsid w:val="00011FAA"/>
    <w:rsid w:val="00012697"/>
    <w:rsid w:val="00013AE1"/>
    <w:rsid w:val="0001738E"/>
    <w:rsid w:val="000254A3"/>
    <w:rsid w:val="0003263E"/>
    <w:rsid w:val="00041F86"/>
    <w:rsid w:val="00042C9D"/>
    <w:rsid w:val="00045416"/>
    <w:rsid w:val="0004566C"/>
    <w:rsid w:val="00045D8E"/>
    <w:rsid w:val="00046E69"/>
    <w:rsid w:val="000472D5"/>
    <w:rsid w:val="00051A69"/>
    <w:rsid w:val="0006117A"/>
    <w:rsid w:val="00062A77"/>
    <w:rsid w:val="000657DF"/>
    <w:rsid w:val="00067CD2"/>
    <w:rsid w:val="000748C7"/>
    <w:rsid w:val="00076F1F"/>
    <w:rsid w:val="00077EA0"/>
    <w:rsid w:val="00093E17"/>
    <w:rsid w:val="00094C86"/>
    <w:rsid w:val="0009692D"/>
    <w:rsid w:val="000A26FE"/>
    <w:rsid w:val="000A7C6B"/>
    <w:rsid w:val="000B04D4"/>
    <w:rsid w:val="000B1222"/>
    <w:rsid w:val="000B1701"/>
    <w:rsid w:val="000B48EF"/>
    <w:rsid w:val="000B7D77"/>
    <w:rsid w:val="000C057D"/>
    <w:rsid w:val="000C327C"/>
    <w:rsid w:val="000C77EC"/>
    <w:rsid w:val="000D3430"/>
    <w:rsid w:val="000E0C9C"/>
    <w:rsid w:val="000E43FF"/>
    <w:rsid w:val="000E4BB1"/>
    <w:rsid w:val="000F054F"/>
    <w:rsid w:val="000F1CCF"/>
    <w:rsid w:val="000F2729"/>
    <w:rsid w:val="000F2E35"/>
    <w:rsid w:val="000F644C"/>
    <w:rsid w:val="001041F1"/>
    <w:rsid w:val="00104BD8"/>
    <w:rsid w:val="00104F82"/>
    <w:rsid w:val="001107DF"/>
    <w:rsid w:val="00110F5A"/>
    <w:rsid w:val="00112287"/>
    <w:rsid w:val="00114A59"/>
    <w:rsid w:val="0012453F"/>
    <w:rsid w:val="001266A9"/>
    <w:rsid w:val="00126B03"/>
    <w:rsid w:val="0013130B"/>
    <w:rsid w:val="00131991"/>
    <w:rsid w:val="00132707"/>
    <w:rsid w:val="00133C1E"/>
    <w:rsid w:val="0014589D"/>
    <w:rsid w:val="00145AEE"/>
    <w:rsid w:val="00145DDC"/>
    <w:rsid w:val="00154A1A"/>
    <w:rsid w:val="00156984"/>
    <w:rsid w:val="00157547"/>
    <w:rsid w:val="0016118C"/>
    <w:rsid w:val="0016795E"/>
    <w:rsid w:val="0017091B"/>
    <w:rsid w:val="001727D3"/>
    <w:rsid w:val="00172CE4"/>
    <w:rsid w:val="00175029"/>
    <w:rsid w:val="00182DE5"/>
    <w:rsid w:val="001B7F7E"/>
    <w:rsid w:val="001C09CA"/>
    <w:rsid w:val="001C1394"/>
    <w:rsid w:val="001C2C27"/>
    <w:rsid w:val="001C6175"/>
    <w:rsid w:val="001C68C3"/>
    <w:rsid w:val="001D191C"/>
    <w:rsid w:val="001D2470"/>
    <w:rsid w:val="001D33E3"/>
    <w:rsid w:val="001D44E0"/>
    <w:rsid w:val="001D4E39"/>
    <w:rsid w:val="001D4EB4"/>
    <w:rsid w:val="001E02C4"/>
    <w:rsid w:val="001E6BF0"/>
    <w:rsid w:val="00211C62"/>
    <w:rsid w:val="00213D4E"/>
    <w:rsid w:val="00221495"/>
    <w:rsid w:val="00224B64"/>
    <w:rsid w:val="00224CED"/>
    <w:rsid w:val="00233069"/>
    <w:rsid w:val="002338C7"/>
    <w:rsid w:val="00233BA9"/>
    <w:rsid w:val="0023407B"/>
    <w:rsid w:val="00235AEA"/>
    <w:rsid w:val="0024514E"/>
    <w:rsid w:val="00250E47"/>
    <w:rsid w:val="002513DE"/>
    <w:rsid w:val="0025260F"/>
    <w:rsid w:val="00254A3E"/>
    <w:rsid w:val="0025637B"/>
    <w:rsid w:val="00256EDD"/>
    <w:rsid w:val="00261F85"/>
    <w:rsid w:val="0026639C"/>
    <w:rsid w:val="002702DA"/>
    <w:rsid w:val="00270D1B"/>
    <w:rsid w:val="00274A00"/>
    <w:rsid w:val="002819B4"/>
    <w:rsid w:val="0028256C"/>
    <w:rsid w:val="00284A85"/>
    <w:rsid w:val="00285FA1"/>
    <w:rsid w:val="00290760"/>
    <w:rsid w:val="00296338"/>
    <w:rsid w:val="002A16AE"/>
    <w:rsid w:val="002A2E51"/>
    <w:rsid w:val="002A2E6D"/>
    <w:rsid w:val="002A57F3"/>
    <w:rsid w:val="002A743A"/>
    <w:rsid w:val="002B09F9"/>
    <w:rsid w:val="002B4DE8"/>
    <w:rsid w:val="002B70DE"/>
    <w:rsid w:val="002C3768"/>
    <w:rsid w:val="002C4B8E"/>
    <w:rsid w:val="002C53F9"/>
    <w:rsid w:val="002D055F"/>
    <w:rsid w:val="002D23A5"/>
    <w:rsid w:val="002D486C"/>
    <w:rsid w:val="002E61D4"/>
    <w:rsid w:val="002F5299"/>
    <w:rsid w:val="00302F75"/>
    <w:rsid w:val="00306332"/>
    <w:rsid w:val="0031193C"/>
    <w:rsid w:val="00311B03"/>
    <w:rsid w:val="00320DF7"/>
    <w:rsid w:val="00327761"/>
    <w:rsid w:val="003319D9"/>
    <w:rsid w:val="00336854"/>
    <w:rsid w:val="00343025"/>
    <w:rsid w:val="003503B2"/>
    <w:rsid w:val="00356521"/>
    <w:rsid w:val="00361FBD"/>
    <w:rsid w:val="003626AA"/>
    <w:rsid w:val="00363576"/>
    <w:rsid w:val="00366154"/>
    <w:rsid w:val="00371880"/>
    <w:rsid w:val="00371DE1"/>
    <w:rsid w:val="00375C14"/>
    <w:rsid w:val="00375FC8"/>
    <w:rsid w:val="00384B4F"/>
    <w:rsid w:val="00385A54"/>
    <w:rsid w:val="00394767"/>
    <w:rsid w:val="003954C1"/>
    <w:rsid w:val="0039554D"/>
    <w:rsid w:val="003968C9"/>
    <w:rsid w:val="003A6C5E"/>
    <w:rsid w:val="003B07C8"/>
    <w:rsid w:val="003B353A"/>
    <w:rsid w:val="003B631F"/>
    <w:rsid w:val="003C3DDE"/>
    <w:rsid w:val="003C7A68"/>
    <w:rsid w:val="003D1F2A"/>
    <w:rsid w:val="003D5A04"/>
    <w:rsid w:val="003E0E80"/>
    <w:rsid w:val="003E1AE9"/>
    <w:rsid w:val="003E3D72"/>
    <w:rsid w:val="003E6C57"/>
    <w:rsid w:val="003E7CD5"/>
    <w:rsid w:val="003F154A"/>
    <w:rsid w:val="003F2268"/>
    <w:rsid w:val="003F4B2F"/>
    <w:rsid w:val="003F502F"/>
    <w:rsid w:val="003F716F"/>
    <w:rsid w:val="0040100F"/>
    <w:rsid w:val="00402D16"/>
    <w:rsid w:val="00404B17"/>
    <w:rsid w:val="0041130B"/>
    <w:rsid w:val="004131D6"/>
    <w:rsid w:val="00415831"/>
    <w:rsid w:val="004206E2"/>
    <w:rsid w:val="004307A5"/>
    <w:rsid w:val="004309A9"/>
    <w:rsid w:val="00432595"/>
    <w:rsid w:val="00434EED"/>
    <w:rsid w:val="00437DF6"/>
    <w:rsid w:val="00443A06"/>
    <w:rsid w:val="0044448A"/>
    <w:rsid w:val="00445FB0"/>
    <w:rsid w:val="00451E89"/>
    <w:rsid w:val="00452CBC"/>
    <w:rsid w:val="00456659"/>
    <w:rsid w:val="00461831"/>
    <w:rsid w:val="0046309C"/>
    <w:rsid w:val="00464E05"/>
    <w:rsid w:val="0046503E"/>
    <w:rsid w:val="004654B1"/>
    <w:rsid w:val="0046584B"/>
    <w:rsid w:val="00467971"/>
    <w:rsid w:val="004766D3"/>
    <w:rsid w:val="00480711"/>
    <w:rsid w:val="00481BC3"/>
    <w:rsid w:val="00483B0D"/>
    <w:rsid w:val="004850B3"/>
    <w:rsid w:val="00485382"/>
    <w:rsid w:val="0048560F"/>
    <w:rsid w:val="00486931"/>
    <w:rsid w:val="004914FD"/>
    <w:rsid w:val="0049670D"/>
    <w:rsid w:val="00496A50"/>
    <w:rsid w:val="004973B2"/>
    <w:rsid w:val="004A0724"/>
    <w:rsid w:val="004A39A0"/>
    <w:rsid w:val="004A4EC3"/>
    <w:rsid w:val="004B1153"/>
    <w:rsid w:val="004B3022"/>
    <w:rsid w:val="004B533C"/>
    <w:rsid w:val="004C2BA6"/>
    <w:rsid w:val="004C56AF"/>
    <w:rsid w:val="004C6C52"/>
    <w:rsid w:val="004D2956"/>
    <w:rsid w:val="004D4548"/>
    <w:rsid w:val="004D69F9"/>
    <w:rsid w:val="004E1E60"/>
    <w:rsid w:val="004E282D"/>
    <w:rsid w:val="004E49CB"/>
    <w:rsid w:val="004E601E"/>
    <w:rsid w:val="004E6E74"/>
    <w:rsid w:val="004E71C6"/>
    <w:rsid w:val="004F4902"/>
    <w:rsid w:val="004F5453"/>
    <w:rsid w:val="004F6DE4"/>
    <w:rsid w:val="00501027"/>
    <w:rsid w:val="00502F41"/>
    <w:rsid w:val="0050542D"/>
    <w:rsid w:val="00515C90"/>
    <w:rsid w:val="005273D5"/>
    <w:rsid w:val="00531B9C"/>
    <w:rsid w:val="005324B5"/>
    <w:rsid w:val="00533322"/>
    <w:rsid w:val="0053380E"/>
    <w:rsid w:val="005370E0"/>
    <w:rsid w:val="00543154"/>
    <w:rsid w:val="00544EB5"/>
    <w:rsid w:val="005550D9"/>
    <w:rsid w:val="00557585"/>
    <w:rsid w:val="005615F7"/>
    <w:rsid w:val="00572FAC"/>
    <w:rsid w:val="0057633A"/>
    <w:rsid w:val="00577134"/>
    <w:rsid w:val="00580168"/>
    <w:rsid w:val="00585BF8"/>
    <w:rsid w:val="00587B85"/>
    <w:rsid w:val="005912A4"/>
    <w:rsid w:val="00595010"/>
    <w:rsid w:val="005A042B"/>
    <w:rsid w:val="005A3F5C"/>
    <w:rsid w:val="005A5DC6"/>
    <w:rsid w:val="005A7339"/>
    <w:rsid w:val="005B2DB4"/>
    <w:rsid w:val="005B3D16"/>
    <w:rsid w:val="005C43C5"/>
    <w:rsid w:val="005E0D69"/>
    <w:rsid w:val="005E18F1"/>
    <w:rsid w:val="005E1D57"/>
    <w:rsid w:val="005E294F"/>
    <w:rsid w:val="005E6703"/>
    <w:rsid w:val="005E717D"/>
    <w:rsid w:val="005E7EBE"/>
    <w:rsid w:val="005F0818"/>
    <w:rsid w:val="005F5B79"/>
    <w:rsid w:val="0061359C"/>
    <w:rsid w:val="006208CB"/>
    <w:rsid w:val="00624843"/>
    <w:rsid w:val="006345A4"/>
    <w:rsid w:val="00637A90"/>
    <w:rsid w:val="006447E4"/>
    <w:rsid w:val="00644D66"/>
    <w:rsid w:val="006514AC"/>
    <w:rsid w:val="006518B5"/>
    <w:rsid w:val="00657E37"/>
    <w:rsid w:val="006603F7"/>
    <w:rsid w:val="006631C4"/>
    <w:rsid w:val="00667F83"/>
    <w:rsid w:val="006754CC"/>
    <w:rsid w:val="00690657"/>
    <w:rsid w:val="00691BFB"/>
    <w:rsid w:val="006936A0"/>
    <w:rsid w:val="006960B7"/>
    <w:rsid w:val="00697735"/>
    <w:rsid w:val="006A0977"/>
    <w:rsid w:val="006A3119"/>
    <w:rsid w:val="006A3AD9"/>
    <w:rsid w:val="006A441F"/>
    <w:rsid w:val="006A45A4"/>
    <w:rsid w:val="006B1566"/>
    <w:rsid w:val="006B44C5"/>
    <w:rsid w:val="006B4FDD"/>
    <w:rsid w:val="006C1902"/>
    <w:rsid w:val="006D0498"/>
    <w:rsid w:val="006D2E38"/>
    <w:rsid w:val="006E39BC"/>
    <w:rsid w:val="006E4EA4"/>
    <w:rsid w:val="006F485A"/>
    <w:rsid w:val="006F79B9"/>
    <w:rsid w:val="007107BE"/>
    <w:rsid w:val="00710F80"/>
    <w:rsid w:val="00712E0F"/>
    <w:rsid w:val="00715A02"/>
    <w:rsid w:val="00715C54"/>
    <w:rsid w:val="00730C0E"/>
    <w:rsid w:val="007324D7"/>
    <w:rsid w:val="0073530D"/>
    <w:rsid w:val="00737429"/>
    <w:rsid w:val="00740479"/>
    <w:rsid w:val="007433C1"/>
    <w:rsid w:val="007438DA"/>
    <w:rsid w:val="00752575"/>
    <w:rsid w:val="00760824"/>
    <w:rsid w:val="007621E5"/>
    <w:rsid w:val="00766AD1"/>
    <w:rsid w:val="00767579"/>
    <w:rsid w:val="007721D7"/>
    <w:rsid w:val="00772F31"/>
    <w:rsid w:val="007763C7"/>
    <w:rsid w:val="007833AC"/>
    <w:rsid w:val="00784E99"/>
    <w:rsid w:val="00792ADA"/>
    <w:rsid w:val="00795FEE"/>
    <w:rsid w:val="00797A42"/>
    <w:rsid w:val="00797FE2"/>
    <w:rsid w:val="007A15E4"/>
    <w:rsid w:val="007B4A87"/>
    <w:rsid w:val="007B5CD9"/>
    <w:rsid w:val="007B740B"/>
    <w:rsid w:val="007C0010"/>
    <w:rsid w:val="007C3651"/>
    <w:rsid w:val="007D2755"/>
    <w:rsid w:val="007D43DF"/>
    <w:rsid w:val="007E0F84"/>
    <w:rsid w:val="007E2752"/>
    <w:rsid w:val="007E52D0"/>
    <w:rsid w:val="007F0CAF"/>
    <w:rsid w:val="007F46EC"/>
    <w:rsid w:val="007F545C"/>
    <w:rsid w:val="007F5A45"/>
    <w:rsid w:val="00801834"/>
    <w:rsid w:val="00807740"/>
    <w:rsid w:val="008153C7"/>
    <w:rsid w:val="008210E8"/>
    <w:rsid w:val="008247CA"/>
    <w:rsid w:val="00836EAE"/>
    <w:rsid w:val="0084091E"/>
    <w:rsid w:val="00840CC7"/>
    <w:rsid w:val="0084245F"/>
    <w:rsid w:val="00851125"/>
    <w:rsid w:val="00854016"/>
    <w:rsid w:val="008565B2"/>
    <w:rsid w:val="00865DA4"/>
    <w:rsid w:val="00874134"/>
    <w:rsid w:val="0087415D"/>
    <w:rsid w:val="0088230B"/>
    <w:rsid w:val="00891E51"/>
    <w:rsid w:val="00894755"/>
    <w:rsid w:val="00894C77"/>
    <w:rsid w:val="0089636A"/>
    <w:rsid w:val="008A21B9"/>
    <w:rsid w:val="008A3365"/>
    <w:rsid w:val="008A5791"/>
    <w:rsid w:val="008A7ADD"/>
    <w:rsid w:val="008A7D45"/>
    <w:rsid w:val="008B2E2F"/>
    <w:rsid w:val="008B5DB9"/>
    <w:rsid w:val="008B7AD0"/>
    <w:rsid w:val="008C35A8"/>
    <w:rsid w:val="008C3A88"/>
    <w:rsid w:val="008D25E7"/>
    <w:rsid w:val="008D3911"/>
    <w:rsid w:val="008D46FB"/>
    <w:rsid w:val="008D7043"/>
    <w:rsid w:val="008D7834"/>
    <w:rsid w:val="008E4851"/>
    <w:rsid w:val="008E656F"/>
    <w:rsid w:val="00901E44"/>
    <w:rsid w:val="009079B5"/>
    <w:rsid w:val="00915DF6"/>
    <w:rsid w:val="00916A7F"/>
    <w:rsid w:val="009175F9"/>
    <w:rsid w:val="00920A55"/>
    <w:rsid w:val="00924549"/>
    <w:rsid w:val="009249E2"/>
    <w:rsid w:val="0092522F"/>
    <w:rsid w:val="0093135B"/>
    <w:rsid w:val="00931415"/>
    <w:rsid w:val="00931A46"/>
    <w:rsid w:val="00931A73"/>
    <w:rsid w:val="00935682"/>
    <w:rsid w:val="00936F62"/>
    <w:rsid w:val="00940093"/>
    <w:rsid w:val="009400C8"/>
    <w:rsid w:val="0094014A"/>
    <w:rsid w:val="00942F6F"/>
    <w:rsid w:val="0094558B"/>
    <w:rsid w:val="00947D5F"/>
    <w:rsid w:val="00953232"/>
    <w:rsid w:val="0095411A"/>
    <w:rsid w:val="009558AD"/>
    <w:rsid w:val="00955A90"/>
    <w:rsid w:val="009572E7"/>
    <w:rsid w:val="00957B1B"/>
    <w:rsid w:val="009672C3"/>
    <w:rsid w:val="00973246"/>
    <w:rsid w:val="009732C6"/>
    <w:rsid w:val="009755C2"/>
    <w:rsid w:val="0098471A"/>
    <w:rsid w:val="00987335"/>
    <w:rsid w:val="009A0586"/>
    <w:rsid w:val="009A0672"/>
    <w:rsid w:val="009A0693"/>
    <w:rsid w:val="009A1D59"/>
    <w:rsid w:val="009A2929"/>
    <w:rsid w:val="009A49A6"/>
    <w:rsid w:val="009B1194"/>
    <w:rsid w:val="009B2C63"/>
    <w:rsid w:val="009B3A25"/>
    <w:rsid w:val="009B6368"/>
    <w:rsid w:val="009B6A64"/>
    <w:rsid w:val="009C008A"/>
    <w:rsid w:val="009C0A33"/>
    <w:rsid w:val="009C5582"/>
    <w:rsid w:val="009D18C8"/>
    <w:rsid w:val="009D29C5"/>
    <w:rsid w:val="009D594A"/>
    <w:rsid w:val="009E48B4"/>
    <w:rsid w:val="009E7C50"/>
    <w:rsid w:val="009E7F81"/>
    <w:rsid w:val="009F13F1"/>
    <w:rsid w:val="009F39F8"/>
    <w:rsid w:val="009F6AB3"/>
    <w:rsid w:val="00A0746F"/>
    <w:rsid w:val="00A1276F"/>
    <w:rsid w:val="00A14EA8"/>
    <w:rsid w:val="00A22CA8"/>
    <w:rsid w:val="00A23062"/>
    <w:rsid w:val="00A33942"/>
    <w:rsid w:val="00A34BC8"/>
    <w:rsid w:val="00A37EFA"/>
    <w:rsid w:val="00A43A5B"/>
    <w:rsid w:val="00A45B3E"/>
    <w:rsid w:val="00A471E8"/>
    <w:rsid w:val="00A5373F"/>
    <w:rsid w:val="00A54E07"/>
    <w:rsid w:val="00A54EB8"/>
    <w:rsid w:val="00A57F84"/>
    <w:rsid w:val="00A61A59"/>
    <w:rsid w:val="00A6304F"/>
    <w:rsid w:val="00A71F3A"/>
    <w:rsid w:val="00A809FF"/>
    <w:rsid w:val="00A81A75"/>
    <w:rsid w:val="00A82ED6"/>
    <w:rsid w:val="00A83EA1"/>
    <w:rsid w:val="00A83F24"/>
    <w:rsid w:val="00A8563F"/>
    <w:rsid w:val="00A9531D"/>
    <w:rsid w:val="00A96F2C"/>
    <w:rsid w:val="00AA4DA4"/>
    <w:rsid w:val="00AB1757"/>
    <w:rsid w:val="00AB1FC7"/>
    <w:rsid w:val="00AB3E77"/>
    <w:rsid w:val="00AB4CA0"/>
    <w:rsid w:val="00AB7ED5"/>
    <w:rsid w:val="00AC0746"/>
    <w:rsid w:val="00AC2545"/>
    <w:rsid w:val="00AC3438"/>
    <w:rsid w:val="00AC7FBC"/>
    <w:rsid w:val="00AD1271"/>
    <w:rsid w:val="00AD1F55"/>
    <w:rsid w:val="00AD5FBA"/>
    <w:rsid w:val="00AD6CD3"/>
    <w:rsid w:val="00AD75D9"/>
    <w:rsid w:val="00AE04A5"/>
    <w:rsid w:val="00AE1E50"/>
    <w:rsid w:val="00AE3DC0"/>
    <w:rsid w:val="00AE50F9"/>
    <w:rsid w:val="00AE7097"/>
    <w:rsid w:val="00AE7432"/>
    <w:rsid w:val="00AF0881"/>
    <w:rsid w:val="00AF1B52"/>
    <w:rsid w:val="00AF2C52"/>
    <w:rsid w:val="00AF3B89"/>
    <w:rsid w:val="00AF3BCA"/>
    <w:rsid w:val="00AF6B76"/>
    <w:rsid w:val="00B043DC"/>
    <w:rsid w:val="00B07161"/>
    <w:rsid w:val="00B31C60"/>
    <w:rsid w:val="00B34182"/>
    <w:rsid w:val="00B35001"/>
    <w:rsid w:val="00B409A5"/>
    <w:rsid w:val="00B43759"/>
    <w:rsid w:val="00B4535D"/>
    <w:rsid w:val="00B45451"/>
    <w:rsid w:val="00B52C0A"/>
    <w:rsid w:val="00B52C4A"/>
    <w:rsid w:val="00B5303C"/>
    <w:rsid w:val="00B571D9"/>
    <w:rsid w:val="00B60A20"/>
    <w:rsid w:val="00B61619"/>
    <w:rsid w:val="00B65AB5"/>
    <w:rsid w:val="00B71303"/>
    <w:rsid w:val="00B72BA4"/>
    <w:rsid w:val="00B761CE"/>
    <w:rsid w:val="00B76AA5"/>
    <w:rsid w:val="00B77317"/>
    <w:rsid w:val="00B77EA3"/>
    <w:rsid w:val="00B801E0"/>
    <w:rsid w:val="00B81FE5"/>
    <w:rsid w:val="00B8291D"/>
    <w:rsid w:val="00B8297C"/>
    <w:rsid w:val="00B83325"/>
    <w:rsid w:val="00B870BE"/>
    <w:rsid w:val="00B92BB4"/>
    <w:rsid w:val="00B93207"/>
    <w:rsid w:val="00B93E55"/>
    <w:rsid w:val="00BA0853"/>
    <w:rsid w:val="00BA1421"/>
    <w:rsid w:val="00BA7643"/>
    <w:rsid w:val="00BB0554"/>
    <w:rsid w:val="00BB5A1B"/>
    <w:rsid w:val="00BB7BAE"/>
    <w:rsid w:val="00BC1580"/>
    <w:rsid w:val="00BC3517"/>
    <w:rsid w:val="00BC557E"/>
    <w:rsid w:val="00BD0F6C"/>
    <w:rsid w:val="00BD2958"/>
    <w:rsid w:val="00BD3852"/>
    <w:rsid w:val="00BE081A"/>
    <w:rsid w:val="00BE5800"/>
    <w:rsid w:val="00BE6656"/>
    <w:rsid w:val="00BF0BC4"/>
    <w:rsid w:val="00BF4753"/>
    <w:rsid w:val="00BF68E8"/>
    <w:rsid w:val="00C00464"/>
    <w:rsid w:val="00C005BE"/>
    <w:rsid w:val="00C014A8"/>
    <w:rsid w:val="00C02D3F"/>
    <w:rsid w:val="00C056A7"/>
    <w:rsid w:val="00C06E67"/>
    <w:rsid w:val="00C06EAC"/>
    <w:rsid w:val="00C07572"/>
    <w:rsid w:val="00C11245"/>
    <w:rsid w:val="00C13786"/>
    <w:rsid w:val="00C16188"/>
    <w:rsid w:val="00C213F3"/>
    <w:rsid w:val="00C24E90"/>
    <w:rsid w:val="00C27B5D"/>
    <w:rsid w:val="00C310C7"/>
    <w:rsid w:val="00C40756"/>
    <w:rsid w:val="00C45CCE"/>
    <w:rsid w:val="00C62BB7"/>
    <w:rsid w:val="00C6764C"/>
    <w:rsid w:val="00C67D34"/>
    <w:rsid w:val="00C720B1"/>
    <w:rsid w:val="00C747F7"/>
    <w:rsid w:val="00C7732A"/>
    <w:rsid w:val="00C815E2"/>
    <w:rsid w:val="00C85CA4"/>
    <w:rsid w:val="00C86FB6"/>
    <w:rsid w:val="00C90487"/>
    <w:rsid w:val="00C91906"/>
    <w:rsid w:val="00C95BCE"/>
    <w:rsid w:val="00CA2362"/>
    <w:rsid w:val="00CA51AE"/>
    <w:rsid w:val="00CA7F10"/>
    <w:rsid w:val="00CB0331"/>
    <w:rsid w:val="00CC1B54"/>
    <w:rsid w:val="00CC5CEA"/>
    <w:rsid w:val="00CC7174"/>
    <w:rsid w:val="00CD1539"/>
    <w:rsid w:val="00CE0DD6"/>
    <w:rsid w:val="00CE69D6"/>
    <w:rsid w:val="00CE6BCC"/>
    <w:rsid w:val="00CF1AEE"/>
    <w:rsid w:val="00CF1E77"/>
    <w:rsid w:val="00CF2052"/>
    <w:rsid w:val="00CF6128"/>
    <w:rsid w:val="00CF7484"/>
    <w:rsid w:val="00CF7A1B"/>
    <w:rsid w:val="00D017D4"/>
    <w:rsid w:val="00D04A33"/>
    <w:rsid w:val="00D05C62"/>
    <w:rsid w:val="00D078F6"/>
    <w:rsid w:val="00D11E31"/>
    <w:rsid w:val="00D124B4"/>
    <w:rsid w:val="00D15C79"/>
    <w:rsid w:val="00D168AD"/>
    <w:rsid w:val="00D21AE7"/>
    <w:rsid w:val="00D22FE8"/>
    <w:rsid w:val="00D2475A"/>
    <w:rsid w:val="00D24A68"/>
    <w:rsid w:val="00D34ADD"/>
    <w:rsid w:val="00D41C1D"/>
    <w:rsid w:val="00D41C33"/>
    <w:rsid w:val="00D43497"/>
    <w:rsid w:val="00D45799"/>
    <w:rsid w:val="00D55595"/>
    <w:rsid w:val="00D60DFB"/>
    <w:rsid w:val="00D63E93"/>
    <w:rsid w:val="00D642FE"/>
    <w:rsid w:val="00D744A5"/>
    <w:rsid w:val="00D803B1"/>
    <w:rsid w:val="00D871AF"/>
    <w:rsid w:val="00D97E0B"/>
    <w:rsid w:val="00DA7370"/>
    <w:rsid w:val="00DB0A72"/>
    <w:rsid w:val="00DB262A"/>
    <w:rsid w:val="00DB31BD"/>
    <w:rsid w:val="00DC213B"/>
    <w:rsid w:val="00DC4A87"/>
    <w:rsid w:val="00DC4D2F"/>
    <w:rsid w:val="00DC51F1"/>
    <w:rsid w:val="00DC57C8"/>
    <w:rsid w:val="00DD03CF"/>
    <w:rsid w:val="00DD0729"/>
    <w:rsid w:val="00DD09BB"/>
    <w:rsid w:val="00DD1700"/>
    <w:rsid w:val="00DE350B"/>
    <w:rsid w:val="00DE5E48"/>
    <w:rsid w:val="00DF1C9F"/>
    <w:rsid w:val="00DF7266"/>
    <w:rsid w:val="00DF7F5C"/>
    <w:rsid w:val="00E026D7"/>
    <w:rsid w:val="00E03562"/>
    <w:rsid w:val="00E037C2"/>
    <w:rsid w:val="00E045F0"/>
    <w:rsid w:val="00E07408"/>
    <w:rsid w:val="00E1211B"/>
    <w:rsid w:val="00E122CF"/>
    <w:rsid w:val="00E12C21"/>
    <w:rsid w:val="00E14DE1"/>
    <w:rsid w:val="00E206F5"/>
    <w:rsid w:val="00E217C8"/>
    <w:rsid w:val="00E21E55"/>
    <w:rsid w:val="00E24768"/>
    <w:rsid w:val="00E25EB4"/>
    <w:rsid w:val="00E308E2"/>
    <w:rsid w:val="00E31442"/>
    <w:rsid w:val="00E3408D"/>
    <w:rsid w:val="00E53612"/>
    <w:rsid w:val="00E57239"/>
    <w:rsid w:val="00E6249C"/>
    <w:rsid w:val="00E67BE1"/>
    <w:rsid w:val="00E70F27"/>
    <w:rsid w:val="00E73865"/>
    <w:rsid w:val="00E76AFC"/>
    <w:rsid w:val="00E773EF"/>
    <w:rsid w:val="00E80CD9"/>
    <w:rsid w:val="00E8490E"/>
    <w:rsid w:val="00E93749"/>
    <w:rsid w:val="00E93DAD"/>
    <w:rsid w:val="00E96221"/>
    <w:rsid w:val="00E97822"/>
    <w:rsid w:val="00EA47EE"/>
    <w:rsid w:val="00EA7628"/>
    <w:rsid w:val="00EC2432"/>
    <w:rsid w:val="00EC2E63"/>
    <w:rsid w:val="00EC7828"/>
    <w:rsid w:val="00ED3092"/>
    <w:rsid w:val="00ED3513"/>
    <w:rsid w:val="00ED412B"/>
    <w:rsid w:val="00ED5A01"/>
    <w:rsid w:val="00ED653B"/>
    <w:rsid w:val="00EE1B80"/>
    <w:rsid w:val="00EE7797"/>
    <w:rsid w:val="00EF14A1"/>
    <w:rsid w:val="00EF37BF"/>
    <w:rsid w:val="00EF4DFF"/>
    <w:rsid w:val="00EF5B54"/>
    <w:rsid w:val="00EF5B70"/>
    <w:rsid w:val="00EF6EB1"/>
    <w:rsid w:val="00EF7892"/>
    <w:rsid w:val="00F012DA"/>
    <w:rsid w:val="00F01AAB"/>
    <w:rsid w:val="00F01C49"/>
    <w:rsid w:val="00F0298A"/>
    <w:rsid w:val="00F077CB"/>
    <w:rsid w:val="00F12133"/>
    <w:rsid w:val="00F16F97"/>
    <w:rsid w:val="00F20474"/>
    <w:rsid w:val="00F25CD7"/>
    <w:rsid w:val="00F26989"/>
    <w:rsid w:val="00F3032B"/>
    <w:rsid w:val="00F30422"/>
    <w:rsid w:val="00F33129"/>
    <w:rsid w:val="00F37CFD"/>
    <w:rsid w:val="00F42DD1"/>
    <w:rsid w:val="00F441C0"/>
    <w:rsid w:val="00F446CD"/>
    <w:rsid w:val="00F448BC"/>
    <w:rsid w:val="00F5404C"/>
    <w:rsid w:val="00F550D6"/>
    <w:rsid w:val="00F55539"/>
    <w:rsid w:val="00F575AE"/>
    <w:rsid w:val="00F603C7"/>
    <w:rsid w:val="00F644CB"/>
    <w:rsid w:val="00F669F8"/>
    <w:rsid w:val="00F66A4E"/>
    <w:rsid w:val="00F67294"/>
    <w:rsid w:val="00F72F3F"/>
    <w:rsid w:val="00F73FB1"/>
    <w:rsid w:val="00F75CFA"/>
    <w:rsid w:val="00F77385"/>
    <w:rsid w:val="00F801E6"/>
    <w:rsid w:val="00F91CC0"/>
    <w:rsid w:val="00F94C5B"/>
    <w:rsid w:val="00F9556E"/>
    <w:rsid w:val="00F95CA1"/>
    <w:rsid w:val="00FA0D90"/>
    <w:rsid w:val="00FA1F1C"/>
    <w:rsid w:val="00FA5333"/>
    <w:rsid w:val="00FC0803"/>
    <w:rsid w:val="00FC0F3C"/>
    <w:rsid w:val="00FC7CB3"/>
    <w:rsid w:val="00FE0924"/>
    <w:rsid w:val="00FE0FB1"/>
    <w:rsid w:val="00FE2130"/>
    <w:rsid w:val="00FE7DE1"/>
    <w:rsid w:val="00FF0D7B"/>
    <w:rsid w:val="00FF408C"/>
    <w:rsid w:val="00FF6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72A573"/>
  <w15:docId w15:val="{8EA62C87-5768-4B51-A868-7E23F63873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rebuchet MS" w:eastAsia="Times New Roman" w:hAnsi="Trebuchet MS" w:cs="Times New Roman"/>
        <w:lang w:val="en-ID" w:eastAsia="en-ID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B5A1B"/>
    <w:pPr>
      <w:keepNext/>
      <w:keepLines/>
      <w:spacing w:before="480" w:after="0"/>
      <w:outlineLvl w:val="0"/>
    </w:pPr>
    <w:rPr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5A1B"/>
    <w:pPr>
      <w:keepNext/>
      <w:keepLines/>
      <w:spacing w:before="200" w:after="0"/>
      <w:outlineLvl w:val="1"/>
    </w:pPr>
    <w:rPr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B5A1B"/>
    <w:rPr>
      <w:rFonts w:ascii="Trebuchet MS" w:eastAsia="Times New Roman" w:hAnsi="Trebuchet MS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"/>
    <w:rsid w:val="00BB5A1B"/>
    <w:rPr>
      <w:rFonts w:ascii="Trebuchet MS" w:eastAsia="Times New Roman" w:hAnsi="Trebuchet MS" w:cs="Times New Roman"/>
      <w:b/>
      <w:bCs/>
      <w:color w:val="4F81BD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026D7"/>
    <w:pPr>
      <w:tabs>
        <w:tab w:val="right" w:leader="dot" w:pos="4320"/>
      </w:tabs>
      <w:spacing w:after="100" w:line="240" w:lineRule="auto"/>
    </w:pPr>
    <w:rPr>
      <w:sz w:val="20"/>
    </w:rPr>
  </w:style>
  <w:style w:type="paragraph" w:styleId="TOC2">
    <w:name w:val="toc 2"/>
    <w:basedOn w:val="Normal"/>
    <w:next w:val="Normal"/>
    <w:autoRedefine/>
    <w:uiPriority w:val="39"/>
    <w:semiHidden/>
    <w:unhideWhenUsed/>
    <w:qFormat/>
    <w:rsid w:val="00BB5A1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rsid w:val="00840CC7"/>
    <w:pPr>
      <w:spacing w:after="100" w:line="240" w:lineRule="auto"/>
    </w:pPr>
    <w:rPr>
      <w:bCs/>
      <w:sz w:val="20"/>
      <w:szCs w:val="20"/>
    </w:rPr>
  </w:style>
  <w:style w:type="character" w:styleId="Strong">
    <w:name w:val="Strong"/>
    <w:uiPriority w:val="22"/>
    <w:qFormat/>
    <w:rsid w:val="00BB5A1B"/>
    <w:rPr>
      <w:b/>
      <w:bCs/>
    </w:rPr>
  </w:style>
  <w:style w:type="paragraph" w:styleId="NoSpacing">
    <w:name w:val="No Spacing"/>
    <w:uiPriority w:val="1"/>
    <w:qFormat/>
    <w:rsid w:val="00BB5A1B"/>
    <w:rPr>
      <w:sz w:val="22"/>
      <w:szCs w:val="22"/>
      <w:lang w:val="en-US" w:eastAsia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BB5A1B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F25C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5CD7"/>
  </w:style>
  <w:style w:type="paragraph" w:styleId="Footer">
    <w:name w:val="footer"/>
    <w:basedOn w:val="Normal"/>
    <w:link w:val="FooterChar"/>
    <w:uiPriority w:val="99"/>
    <w:unhideWhenUsed/>
    <w:rsid w:val="00F25C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5CD7"/>
  </w:style>
  <w:style w:type="table" w:styleId="TableGrid">
    <w:name w:val="Table Grid"/>
    <w:basedOn w:val="TableNormal"/>
    <w:uiPriority w:val="59"/>
    <w:rsid w:val="00F25C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25C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25CD7"/>
    <w:rPr>
      <w:rFonts w:ascii="Tahoma" w:hAnsi="Tahoma" w:cs="Tahoma"/>
      <w:sz w:val="16"/>
      <w:szCs w:val="16"/>
    </w:rPr>
  </w:style>
  <w:style w:type="table" w:customStyle="1" w:styleId="LightList-Accent11">
    <w:name w:val="Light List - Accent 11"/>
    <w:basedOn w:val="TableNormal"/>
    <w:uiPriority w:val="61"/>
    <w:rsid w:val="00F448BC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3">
    <w:name w:val="Light List Accent 3"/>
    <w:basedOn w:val="TableNormal"/>
    <w:uiPriority w:val="61"/>
    <w:rsid w:val="00481BC3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LightList-Accent2">
    <w:name w:val="Light List Accent 2"/>
    <w:basedOn w:val="TableNormal"/>
    <w:uiPriority w:val="61"/>
    <w:rsid w:val="00481BC3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character" w:customStyle="1" w:styleId="A3">
    <w:name w:val="A3"/>
    <w:uiPriority w:val="99"/>
    <w:rsid w:val="00481BC3"/>
    <w:rPr>
      <w:rFonts w:cs="Trebuchet MS"/>
      <w:color w:val="221E1F"/>
      <w:sz w:val="18"/>
      <w:szCs w:val="18"/>
    </w:rPr>
  </w:style>
  <w:style w:type="character" w:styleId="Hyperlink">
    <w:name w:val="Hyperlink"/>
    <w:uiPriority w:val="99"/>
    <w:unhideWhenUsed/>
    <w:rsid w:val="00F801E6"/>
    <w:rPr>
      <w:color w:val="0000FF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FE0924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3A6C5E"/>
    <w:pPr>
      <w:spacing w:after="100"/>
      <w:ind w:left="1540"/>
    </w:pPr>
  </w:style>
  <w:style w:type="character" w:customStyle="1" w:styleId="DocumentMapChar">
    <w:name w:val="Document Map Char"/>
    <w:link w:val="DocumentMap"/>
    <w:uiPriority w:val="99"/>
    <w:semiHidden/>
    <w:rsid w:val="00FE0924"/>
    <w:rPr>
      <w:rFonts w:ascii="Tahoma" w:hAnsi="Tahoma" w:cs="Tahoma"/>
      <w:sz w:val="16"/>
      <w:szCs w:val="16"/>
    </w:rPr>
  </w:style>
  <w:style w:type="table" w:styleId="LightList-Accent4">
    <w:name w:val="Light List Accent 4"/>
    <w:basedOn w:val="TableNormal"/>
    <w:uiPriority w:val="61"/>
    <w:rsid w:val="00394767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customStyle="1" w:styleId="LightGrid-Accent11">
    <w:name w:val="Light Grid - Accent 11"/>
    <w:basedOn w:val="TableNormal"/>
    <w:uiPriority w:val="62"/>
    <w:rsid w:val="00211C62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Trebuchet MS" w:eastAsia="Times New Roman" w:hAnsi="Trebuchet MS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Trebuchet MS" w:eastAsia="Times New Roman" w:hAnsi="Trebuchet MS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Trebuchet MS" w:eastAsia="Times New Roman" w:hAnsi="Trebuchet MS" w:cs="Times New Roman"/>
        <w:b/>
        <w:bCs/>
      </w:rPr>
    </w:tblStylePr>
    <w:tblStylePr w:type="lastCol">
      <w:rPr>
        <w:rFonts w:ascii="Trebuchet MS" w:eastAsia="Times New Roman" w:hAnsi="Trebuchet MS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MediumGrid2-Accent1">
    <w:name w:val="Medium Grid 2 Accent 1"/>
    <w:basedOn w:val="TableNormal"/>
    <w:uiPriority w:val="68"/>
    <w:rsid w:val="00784E99"/>
    <w:rPr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 w:color="4F81BD"/>
          <w:insideV w:val="single" w:sz="6" w:space="0" w:color="4F81BD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table" w:customStyle="1" w:styleId="MediumList1-Accent11">
    <w:name w:val="Medium List 1 - Accent 11"/>
    <w:basedOn w:val="TableNormal"/>
    <w:uiPriority w:val="65"/>
    <w:rsid w:val="00B35001"/>
    <w:rPr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Trebuchet MS" w:eastAsia="Times New Roman" w:hAnsi="Trebuchet MS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styleId="MediumGrid1-Accent6">
    <w:name w:val="Medium Grid 1 Accent 6"/>
    <w:basedOn w:val="TableNormal"/>
    <w:uiPriority w:val="67"/>
    <w:rsid w:val="00451E89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CWTableStyle1">
    <w:name w:val="CWTableStyle1"/>
    <w:basedOn w:val="LightGrid-Accent11"/>
    <w:uiPriority w:val="99"/>
    <w:qFormat/>
    <w:rsid w:val="004E601E"/>
    <w:pPr>
      <w:jc w:val="center"/>
    </w:pPr>
    <w:tblPr>
      <w:tblStyleRowBandSize w:val="2"/>
    </w:tblPr>
    <w:tcPr>
      <w:vAlign w:val="center"/>
    </w:tcPr>
    <w:tblStylePr w:type="firstRow">
      <w:pPr>
        <w:spacing w:before="0" w:after="0" w:line="240" w:lineRule="auto"/>
      </w:pPr>
      <w:rPr>
        <w:rFonts w:ascii="Trebuchet MS" w:eastAsia="Times New Roman" w:hAnsi="Trebuchet MS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  <w:shd w:val="clear" w:color="auto" w:fill="548DD4"/>
      </w:tcPr>
    </w:tblStylePr>
    <w:tblStylePr w:type="lastRow">
      <w:pPr>
        <w:spacing w:before="0" w:after="0" w:line="240" w:lineRule="auto"/>
      </w:pPr>
      <w:rPr>
        <w:rFonts w:ascii="Trebuchet MS" w:eastAsia="Times New Roman" w:hAnsi="Trebuchet MS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Trebuchet MS" w:eastAsia="Times New Roman" w:hAnsi="Trebuchet MS" w:cs="Times New Roman"/>
        <w:b/>
        <w:bCs/>
      </w:rPr>
    </w:tblStylePr>
    <w:tblStylePr w:type="lastCol">
      <w:rPr>
        <w:rFonts w:ascii="Trebuchet MS" w:eastAsia="Times New Roman" w:hAnsi="Trebuchet MS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LightShading-Accent5">
    <w:name w:val="Light Shading Accent 5"/>
    <w:basedOn w:val="TableNormal"/>
    <w:uiPriority w:val="60"/>
    <w:rsid w:val="00F644CB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Shading-Accent4">
    <w:name w:val="Light Shading Accent 4"/>
    <w:basedOn w:val="TableNormal"/>
    <w:uiPriority w:val="60"/>
    <w:rsid w:val="00F644CB"/>
    <w:rPr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96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2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9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SimulationReportTemplate_200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SimReport_Trebutcher">
      <a:majorFont>
        <a:latin typeface="Trebuchet MS"/>
        <a:ea typeface=""/>
        <a:cs typeface=""/>
      </a:majorFont>
      <a:minorFont>
        <a:latin typeface="Trebuchet M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SimulationReportTemplate_2007</Template>
  <TotalTime>3</TotalTime>
  <Pages>16</Pages>
  <Words>2233</Words>
  <Characters>12729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Simulation Report Template</vt:lpstr>
    </vt:vector>
  </TitlesOfParts>
  <Company>Solidworks</Company>
  <LinksUpToDate>false</LinksUpToDate>
  <CharactersWithSpaces>14933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Simulation Report Template</dc:title>
  <dc:creator>acer</dc:creator>
  <cp:lastModifiedBy>Dewa Anjar</cp:lastModifiedBy>
  <cp:revision>1</cp:revision>
  <dcterms:created xsi:type="dcterms:W3CDTF">2023-08-16T13:39:00Z</dcterms:created>
  <dcterms:modified xsi:type="dcterms:W3CDTF">2023-08-16T13:42:00Z</dcterms:modified>
</cp:coreProperties>
</file>