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6285"/>
        <w:gridCol w:w="4713"/>
      </w:tblGrid>
      <w:tr w:rsidR="008B2E2F" w:rsidRPr="008B2E2F" w14:paraId="094F6CD3" w14:textId="77777777" w:rsidTr="008B2E2F">
        <w:trPr>
          <w:cantSplit/>
          <w:trHeight w:val="4488"/>
        </w:trPr>
        <w:tc>
          <w:tcPr>
            <w:tcW w:w="6285" w:type="dxa"/>
            <w:shd w:val="clear" w:color="auto" w:fill="auto"/>
          </w:tcPr>
          <w:p w14:paraId="6E0EDB89" w14:textId="1E724D92" w:rsidR="00F448BC" w:rsidRPr="008B2E2F" w:rsidRDefault="008B2E2F" w:rsidP="008B2E2F">
            <w:pPr>
              <w:spacing w:after="0" w:line="240" w:lineRule="auto"/>
              <w:jc w:val="center"/>
            </w:pPr>
            <w:r>
              <w:pict w14:anchorId="48ABB9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03.25pt;height:135.6pt">
                  <v:imagedata r:id="rId6" o:title="Assembly objek 1-Static 11q-Model"/>
                </v:shape>
              </w:pict>
            </w:r>
          </w:p>
        </w:tc>
        <w:tc>
          <w:tcPr>
            <w:tcW w:w="4713" w:type="dxa"/>
            <w:vMerge w:val="restart"/>
            <w:shd w:val="clear" w:color="auto" w:fill="auto"/>
          </w:tcPr>
          <w:tbl>
            <w:tblPr>
              <w:tblW w:w="4533" w:type="dxa"/>
              <w:tblLayout w:type="fixed"/>
              <w:tblLook w:val="04A0" w:firstRow="1" w:lastRow="0" w:firstColumn="1" w:lastColumn="0" w:noHBand="0" w:noVBand="1"/>
            </w:tblPr>
            <w:tblGrid>
              <w:gridCol w:w="4533"/>
            </w:tblGrid>
            <w:tr w:rsidR="00B77317" w:rsidRPr="008B2E2F" w14:paraId="67482117" w14:textId="77777777" w:rsidTr="008B2E2F">
              <w:trPr>
                <w:cantSplit/>
                <w:trHeight w:val="2273"/>
              </w:trPr>
              <w:tc>
                <w:tcPr>
                  <w:tcW w:w="4533" w:type="dxa"/>
                  <w:shd w:val="clear" w:color="auto" w:fill="auto"/>
                </w:tcPr>
                <w:p w14:paraId="4B091B9E" w14:textId="1649E82D" w:rsidR="00B77317" w:rsidRPr="008B2E2F" w:rsidRDefault="008B2E2F" w:rsidP="008B2E2F">
                  <w:pPr>
                    <w:spacing w:after="0" w:line="240" w:lineRule="auto"/>
                    <w:rPr>
                      <w:b/>
                      <w:color w:val="365F91"/>
                      <w:sz w:val="40"/>
                      <w:szCs w:val="40"/>
                    </w:rPr>
                  </w:pPr>
                  <w:r>
                    <w:rPr>
                      <w:b/>
                      <w:color w:val="365F91"/>
                      <w:sz w:val="40"/>
                      <w:szCs w:val="40"/>
                    </w:rPr>
                    <w:t xml:space="preserve">Simulation of </w:t>
                  </w:r>
                  <w:r w:rsidR="004A0724" w:rsidRPr="008B2E2F">
                    <w:rPr>
                      <w:b/>
                      <w:color w:val="365F91"/>
                      <w:sz w:val="40"/>
                      <w:szCs w:val="40"/>
                    </w:rPr>
                    <w:t xml:space="preserve"> </w:t>
                  </w:r>
                  <w:r>
                    <w:rPr>
                      <w:b/>
                      <w:color w:val="365F91"/>
                      <w:sz w:val="40"/>
                      <w:szCs w:val="40"/>
                    </w:rPr>
                    <w:t>Assembly objek 1</w:t>
                  </w:r>
                </w:p>
                <w:p w14:paraId="37755830" w14:textId="77777777" w:rsidR="00B77317" w:rsidRPr="008B2E2F" w:rsidRDefault="00B77317" w:rsidP="008B2E2F">
                  <w:pPr>
                    <w:spacing w:after="0" w:line="240" w:lineRule="auto"/>
                    <w:rPr>
                      <w:rStyle w:val="Strong"/>
                      <w:sz w:val="20"/>
                      <w:szCs w:val="20"/>
                    </w:rPr>
                  </w:pPr>
                </w:p>
                <w:p w14:paraId="2BC4F079" w14:textId="4C630504" w:rsidR="00B77317" w:rsidRPr="008B2E2F" w:rsidRDefault="008B2E2F" w:rsidP="008B2E2F">
                  <w:pPr>
                    <w:spacing w:after="0" w:line="240" w:lineRule="auto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8B2E2F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16 August 2023</w:t>
                  </w:r>
                  <w:r w:rsidR="00B77317" w:rsidRPr="008B2E2F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8B2E2F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Solidworks</w:t>
                  </w:r>
                </w:p>
                <w:p w14:paraId="3D4A0CED" w14:textId="31C858D4" w:rsidR="00B77317" w:rsidRPr="008B2E2F" w:rsidRDefault="008B2E2F" w:rsidP="008B2E2F">
                  <w:pPr>
                    <w:spacing w:after="0" w:line="240" w:lineRule="auto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8B2E2F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8B2E2F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Static 11q</w:t>
                  </w:r>
                </w:p>
                <w:p w14:paraId="5CDEB810" w14:textId="192CD5FD" w:rsidR="00B77317" w:rsidRPr="008B2E2F" w:rsidRDefault="008B2E2F" w:rsidP="008B2E2F">
                  <w:pPr>
                    <w:spacing w:after="0" w:line="240" w:lineRule="auto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8B2E2F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8B2E2F">
                    <w:rPr>
                      <w:rStyle w:val="Strong"/>
                      <w:b w:val="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Static</w:t>
                  </w:r>
                </w:p>
              </w:tc>
            </w:tr>
            <w:tr w:rsidR="00B77317" w:rsidRPr="008B2E2F" w14:paraId="1F44A36A" w14:textId="77777777" w:rsidTr="008B2E2F">
              <w:trPr>
                <w:cantSplit/>
                <w:trHeight w:val="6839"/>
              </w:trPr>
              <w:tc>
                <w:tcPr>
                  <w:tcW w:w="4533" w:type="dxa"/>
                  <w:shd w:val="clear" w:color="auto" w:fill="auto"/>
                </w:tcPr>
                <w:p w14:paraId="552A630B" w14:textId="4CDB789D" w:rsidR="00B77317" w:rsidRPr="008B2E2F" w:rsidRDefault="008B2E2F" w:rsidP="008B2E2F">
                  <w:pPr>
                    <w:pStyle w:val="TOCHeading"/>
                    <w:spacing w:line="240" w:lineRule="auto"/>
                  </w:pPr>
                  <w:r>
                    <w:t>Table of Contents</w:t>
                  </w:r>
                </w:p>
                <w:p w14:paraId="15BA96AB" w14:textId="7E9E6A64" w:rsidR="008B2E2F" w:rsidRDefault="001041F1">
                  <w:pPr>
                    <w:pStyle w:val="TOC1"/>
                    <w:rPr>
                      <w:rFonts w:asciiTheme="minorHAnsi" w:eastAsiaTheme="minorEastAsia" w:hAnsiTheme="minorHAnsi" w:cstheme="minorBidi"/>
                      <w:noProof/>
                      <w:kern w:val="2"/>
                      <w:sz w:val="22"/>
                      <w:lang w:val="en-ID" w:eastAsia="en-ID"/>
                      <w14:ligatures w14:val="standardContextual"/>
                    </w:rPr>
                  </w:pPr>
                  <w:r w:rsidRPr="008B2E2F">
                    <w:rPr>
                      <w:sz w:val="18"/>
                    </w:rPr>
                    <w:fldChar w:fldCharType="begin"/>
                  </w:r>
                  <w:r w:rsidR="00B77317" w:rsidRPr="008B2E2F">
                    <w:rPr>
                      <w:sz w:val="18"/>
                    </w:rPr>
                    <w:instrText xml:space="preserve"> TOC \o "1-1" \h \z \u </w:instrText>
                  </w:r>
                  <w:r w:rsidRPr="008B2E2F">
                    <w:rPr>
                      <w:sz w:val="18"/>
                    </w:rPr>
                    <w:fldChar w:fldCharType="separate"/>
                  </w:r>
                  <w:hyperlink w:anchor="_Toc143110943" w:history="1">
                    <w:r w:rsidR="008B2E2F" w:rsidRPr="00FB06C9">
                      <w:rPr>
                        <w:rStyle w:val="Hyperlink"/>
                        <w:noProof/>
                      </w:rPr>
                      <w:t>Description</w:t>
                    </w:r>
                    <w:r w:rsidR="008B2E2F">
                      <w:rPr>
                        <w:noProof/>
                        <w:webHidden/>
                      </w:rPr>
                      <w:tab/>
                    </w:r>
                    <w:r w:rsidR="008B2E2F">
                      <w:rPr>
                        <w:noProof/>
                        <w:webHidden/>
                      </w:rPr>
                      <w:fldChar w:fldCharType="begin"/>
                    </w:r>
                    <w:r w:rsidR="008B2E2F">
                      <w:rPr>
                        <w:noProof/>
                        <w:webHidden/>
                      </w:rPr>
                      <w:instrText xml:space="preserve"> PAGEREF _Toc143110943 \h </w:instrText>
                    </w:r>
                    <w:r w:rsidR="008B2E2F">
                      <w:rPr>
                        <w:noProof/>
                        <w:webHidden/>
                      </w:rPr>
                    </w:r>
                    <w:r w:rsidR="008B2E2F">
                      <w:rPr>
                        <w:noProof/>
                        <w:webHidden/>
                      </w:rPr>
                      <w:fldChar w:fldCharType="separate"/>
                    </w:r>
                    <w:r w:rsidR="008B2E2F">
                      <w:rPr>
                        <w:noProof/>
                        <w:webHidden/>
                      </w:rPr>
                      <w:t>1</w:t>
                    </w:r>
                    <w:r w:rsidR="008B2E2F">
                      <w:rPr>
                        <w:noProof/>
                        <w:webHidden/>
                      </w:rPr>
                      <w:fldChar w:fldCharType="end"/>
                    </w:r>
                  </w:hyperlink>
                </w:p>
                <w:p w14:paraId="3232EE12" w14:textId="11437052" w:rsidR="008B2E2F" w:rsidRDefault="008B2E2F">
                  <w:pPr>
                    <w:pStyle w:val="TOC1"/>
                    <w:rPr>
                      <w:rFonts w:asciiTheme="minorHAnsi" w:eastAsiaTheme="minorEastAsia" w:hAnsiTheme="minorHAnsi" w:cstheme="minorBidi"/>
                      <w:noProof/>
                      <w:kern w:val="2"/>
                      <w:sz w:val="22"/>
                      <w:lang w:val="en-ID" w:eastAsia="en-ID"/>
                      <w14:ligatures w14:val="standardContextual"/>
                    </w:rPr>
                  </w:pPr>
                  <w:hyperlink w:anchor="_Toc143110944" w:history="1">
                    <w:r w:rsidRPr="00FB06C9">
                      <w:rPr>
                        <w:rStyle w:val="Hyperlink"/>
                        <w:noProof/>
                      </w:rPr>
                      <w:t>Assumptions</w:t>
                    </w:r>
                    <w:r>
                      <w:rPr>
                        <w:noProof/>
                        <w:webHidden/>
                      </w:rPr>
                      <w:tab/>
                    </w:r>
                    <w:r>
                      <w:rPr>
                        <w:noProof/>
                        <w:webHidden/>
                      </w:rPr>
                      <w:fldChar w:fldCharType="begin"/>
                    </w:r>
                    <w:r>
                      <w:rPr>
                        <w:noProof/>
                        <w:webHidden/>
                      </w:rPr>
                      <w:instrText xml:space="preserve"> PAGEREF _Toc143110944 \h </w:instrText>
                    </w:r>
                    <w:r>
                      <w:rPr>
                        <w:noProof/>
                        <w:webHidden/>
                      </w:rPr>
                    </w:r>
                    <w:r>
                      <w:rPr>
                        <w:noProof/>
                        <w:webHidden/>
                      </w:rPr>
                      <w:fldChar w:fldCharType="separate"/>
                    </w:r>
                    <w:r>
                      <w:rPr>
                        <w:noProof/>
                        <w:webHidden/>
                      </w:rPr>
                      <w:t>3</w:t>
                    </w:r>
                    <w:r>
                      <w:rPr>
                        <w:noProof/>
                        <w:webHidden/>
                      </w:rPr>
                      <w:fldChar w:fldCharType="end"/>
                    </w:r>
                  </w:hyperlink>
                </w:p>
                <w:p w14:paraId="66E3FB1C" w14:textId="2908E4DC" w:rsidR="008B2E2F" w:rsidRDefault="008B2E2F">
                  <w:pPr>
                    <w:pStyle w:val="TOC1"/>
                    <w:rPr>
                      <w:rFonts w:asciiTheme="minorHAnsi" w:eastAsiaTheme="minorEastAsia" w:hAnsiTheme="minorHAnsi" w:cstheme="minorBidi"/>
                      <w:noProof/>
                      <w:kern w:val="2"/>
                      <w:sz w:val="22"/>
                      <w:lang w:val="en-ID" w:eastAsia="en-ID"/>
                      <w14:ligatures w14:val="standardContextual"/>
                    </w:rPr>
                  </w:pPr>
                  <w:hyperlink w:anchor="_Toc143110945" w:history="1">
                    <w:r w:rsidRPr="00FB06C9">
                      <w:rPr>
                        <w:rStyle w:val="Hyperlink"/>
                        <w:noProof/>
                      </w:rPr>
                      <w:t>Model Information</w:t>
                    </w:r>
                    <w:r>
                      <w:rPr>
                        <w:noProof/>
                        <w:webHidden/>
                      </w:rPr>
                      <w:tab/>
                    </w:r>
                    <w:r>
                      <w:rPr>
                        <w:noProof/>
                        <w:webHidden/>
                      </w:rPr>
                      <w:fldChar w:fldCharType="begin"/>
                    </w:r>
                    <w:r>
                      <w:rPr>
                        <w:noProof/>
                        <w:webHidden/>
                      </w:rPr>
                      <w:instrText xml:space="preserve"> PAGEREF _Toc143110945 \h </w:instrText>
                    </w:r>
                    <w:r>
                      <w:rPr>
                        <w:noProof/>
                        <w:webHidden/>
                      </w:rPr>
                    </w:r>
                    <w:r>
                      <w:rPr>
                        <w:noProof/>
                        <w:webHidden/>
                      </w:rPr>
                      <w:fldChar w:fldCharType="separate"/>
                    </w:r>
                    <w:r>
                      <w:rPr>
                        <w:noProof/>
                        <w:webHidden/>
                      </w:rPr>
                      <w:t>3</w:t>
                    </w:r>
                    <w:r>
                      <w:rPr>
                        <w:noProof/>
                        <w:webHidden/>
                      </w:rPr>
                      <w:fldChar w:fldCharType="end"/>
                    </w:r>
                  </w:hyperlink>
                </w:p>
                <w:p w14:paraId="53254174" w14:textId="19140CE7" w:rsidR="008B2E2F" w:rsidRDefault="008B2E2F">
                  <w:pPr>
                    <w:pStyle w:val="TOC1"/>
                    <w:rPr>
                      <w:rFonts w:asciiTheme="minorHAnsi" w:eastAsiaTheme="minorEastAsia" w:hAnsiTheme="minorHAnsi" w:cstheme="minorBidi"/>
                      <w:noProof/>
                      <w:kern w:val="2"/>
                      <w:sz w:val="22"/>
                      <w:lang w:val="en-ID" w:eastAsia="en-ID"/>
                      <w14:ligatures w14:val="standardContextual"/>
                    </w:rPr>
                  </w:pPr>
                  <w:hyperlink w:anchor="_Toc143110946" w:history="1">
                    <w:r w:rsidRPr="00FB06C9">
                      <w:rPr>
                        <w:rStyle w:val="Hyperlink"/>
                        <w:noProof/>
                      </w:rPr>
                      <w:t>Study Properties</w:t>
                    </w:r>
                    <w:r>
                      <w:rPr>
                        <w:noProof/>
                        <w:webHidden/>
                      </w:rPr>
                      <w:tab/>
                    </w:r>
                    <w:r>
                      <w:rPr>
                        <w:noProof/>
                        <w:webHidden/>
                      </w:rPr>
                      <w:fldChar w:fldCharType="begin"/>
                    </w:r>
                    <w:r>
                      <w:rPr>
                        <w:noProof/>
                        <w:webHidden/>
                      </w:rPr>
                      <w:instrText xml:space="preserve"> PAGEREF _Toc143110946 \h </w:instrText>
                    </w:r>
                    <w:r>
                      <w:rPr>
                        <w:noProof/>
                        <w:webHidden/>
                      </w:rPr>
                    </w:r>
                    <w:r>
                      <w:rPr>
                        <w:noProof/>
                        <w:webHidden/>
                      </w:rPr>
                      <w:fldChar w:fldCharType="separate"/>
                    </w:r>
                    <w:r>
                      <w:rPr>
                        <w:noProof/>
                        <w:webHidden/>
                      </w:rPr>
                      <w:t>10</w:t>
                    </w:r>
                    <w:r>
                      <w:rPr>
                        <w:noProof/>
                        <w:webHidden/>
                      </w:rPr>
                      <w:fldChar w:fldCharType="end"/>
                    </w:r>
                  </w:hyperlink>
                </w:p>
                <w:p w14:paraId="574CE8A3" w14:textId="3780DBBE" w:rsidR="008B2E2F" w:rsidRDefault="008B2E2F">
                  <w:pPr>
                    <w:pStyle w:val="TOC1"/>
                    <w:rPr>
                      <w:rFonts w:asciiTheme="minorHAnsi" w:eastAsiaTheme="minorEastAsia" w:hAnsiTheme="minorHAnsi" w:cstheme="minorBidi"/>
                      <w:noProof/>
                      <w:kern w:val="2"/>
                      <w:sz w:val="22"/>
                      <w:lang w:val="en-ID" w:eastAsia="en-ID"/>
                      <w14:ligatures w14:val="standardContextual"/>
                    </w:rPr>
                  </w:pPr>
                  <w:hyperlink w:anchor="_Toc143110947" w:history="1">
                    <w:r w:rsidRPr="00FB06C9">
                      <w:rPr>
                        <w:rStyle w:val="Hyperlink"/>
                        <w:noProof/>
                      </w:rPr>
                      <w:t>Units</w:t>
                    </w:r>
                    <w:r>
                      <w:rPr>
                        <w:noProof/>
                        <w:webHidden/>
                      </w:rPr>
                      <w:tab/>
                    </w:r>
                    <w:r>
                      <w:rPr>
                        <w:noProof/>
                        <w:webHidden/>
                      </w:rPr>
                      <w:fldChar w:fldCharType="begin"/>
                    </w:r>
                    <w:r>
                      <w:rPr>
                        <w:noProof/>
                        <w:webHidden/>
                      </w:rPr>
                      <w:instrText xml:space="preserve"> PAGEREF _Toc143110947 \h </w:instrText>
                    </w:r>
                    <w:r>
                      <w:rPr>
                        <w:noProof/>
                        <w:webHidden/>
                      </w:rPr>
                    </w:r>
                    <w:r>
                      <w:rPr>
                        <w:noProof/>
                        <w:webHidden/>
                      </w:rPr>
                      <w:fldChar w:fldCharType="separate"/>
                    </w:r>
                    <w:r>
                      <w:rPr>
                        <w:noProof/>
                        <w:webHidden/>
                      </w:rPr>
                      <w:t>10</w:t>
                    </w:r>
                    <w:r>
                      <w:rPr>
                        <w:noProof/>
                        <w:webHidden/>
                      </w:rPr>
                      <w:fldChar w:fldCharType="end"/>
                    </w:r>
                  </w:hyperlink>
                </w:p>
                <w:p w14:paraId="3C85ABD4" w14:textId="7B4C910C" w:rsidR="008B2E2F" w:rsidRDefault="008B2E2F">
                  <w:pPr>
                    <w:pStyle w:val="TOC1"/>
                    <w:rPr>
                      <w:rFonts w:asciiTheme="minorHAnsi" w:eastAsiaTheme="minorEastAsia" w:hAnsiTheme="minorHAnsi" w:cstheme="minorBidi"/>
                      <w:noProof/>
                      <w:kern w:val="2"/>
                      <w:sz w:val="22"/>
                      <w:lang w:val="en-ID" w:eastAsia="en-ID"/>
                      <w14:ligatures w14:val="standardContextual"/>
                    </w:rPr>
                  </w:pPr>
                  <w:hyperlink w:anchor="_Toc143110948" w:history="1">
                    <w:r w:rsidRPr="00FB06C9">
                      <w:rPr>
                        <w:rStyle w:val="Hyperlink"/>
                        <w:noProof/>
                      </w:rPr>
                      <w:t>Material Properties</w:t>
                    </w:r>
                    <w:r>
                      <w:rPr>
                        <w:noProof/>
                        <w:webHidden/>
                      </w:rPr>
                      <w:tab/>
                    </w:r>
                    <w:r>
                      <w:rPr>
                        <w:noProof/>
                        <w:webHidden/>
                      </w:rPr>
                      <w:fldChar w:fldCharType="begin"/>
                    </w:r>
                    <w:r>
                      <w:rPr>
                        <w:noProof/>
                        <w:webHidden/>
                      </w:rPr>
                      <w:instrText xml:space="preserve"> PAGEREF _Toc143110948 \h </w:instrText>
                    </w:r>
                    <w:r>
                      <w:rPr>
                        <w:noProof/>
                        <w:webHidden/>
                      </w:rPr>
                    </w:r>
                    <w:r>
                      <w:rPr>
                        <w:noProof/>
                        <w:webHidden/>
                      </w:rPr>
                      <w:fldChar w:fldCharType="separate"/>
                    </w:r>
                    <w:r>
                      <w:rPr>
                        <w:noProof/>
                        <w:webHidden/>
                      </w:rPr>
                      <w:t>11</w:t>
                    </w:r>
                    <w:r>
                      <w:rPr>
                        <w:noProof/>
                        <w:webHidden/>
                      </w:rPr>
                      <w:fldChar w:fldCharType="end"/>
                    </w:r>
                  </w:hyperlink>
                </w:p>
                <w:p w14:paraId="6F1DAC18" w14:textId="7CD388E7" w:rsidR="008B2E2F" w:rsidRDefault="008B2E2F">
                  <w:pPr>
                    <w:pStyle w:val="TOC1"/>
                    <w:rPr>
                      <w:rFonts w:asciiTheme="minorHAnsi" w:eastAsiaTheme="minorEastAsia" w:hAnsiTheme="minorHAnsi" w:cstheme="minorBidi"/>
                      <w:noProof/>
                      <w:kern w:val="2"/>
                      <w:sz w:val="22"/>
                      <w:lang w:val="en-ID" w:eastAsia="en-ID"/>
                      <w14:ligatures w14:val="standardContextual"/>
                    </w:rPr>
                  </w:pPr>
                  <w:hyperlink w:anchor="_Toc143110949" w:history="1">
                    <w:r w:rsidRPr="00FB06C9">
                      <w:rPr>
                        <w:rStyle w:val="Hyperlink"/>
                        <w:noProof/>
                      </w:rPr>
                      <w:t>Loads and Fixtures</w:t>
                    </w:r>
                    <w:r>
                      <w:rPr>
                        <w:noProof/>
                        <w:webHidden/>
                      </w:rPr>
                      <w:tab/>
                    </w:r>
                    <w:r>
                      <w:rPr>
                        <w:noProof/>
                        <w:webHidden/>
                      </w:rPr>
                      <w:fldChar w:fldCharType="begin"/>
                    </w:r>
                    <w:r>
                      <w:rPr>
                        <w:noProof/>
                        <w:webHidden/>
                      </w:rPr>
                      <w:instrText xml:space="preserve"> PAGEREF _Toc143110949 \h </w:instrText>
                    </w:r>
                    <w:r>
                      <w:rPr>
                        <w:noProof/>
                        <w:webHidden/>
                      </w:rPr>
                    </w:r>
                    <w:r>
                      <w:rPr>
                        <w:noProof/>
                        <w:webHidden/>
                      </w:rPr>
                      <w:fldChar w:fldCharType="separate"/>
                    </w:r>
                    <w:r>
                      <w:rPr>
                        <w:noProof/>
                        <w:webHidden/>
                      </w:rPr>
                      <w:t>13</w:t>
                    </w:r>
                    <w:r>
                      <w:rPr>
                        <w:noProof/>
                        <w:webHidden/>
                      </w:rPr>
                      <w:fldChar w:fldCharType="end"/>
                    </w:r>
                  </w:hyperlink>
                </w:p>
                <w:p w14:paraId="60600AE1" w14:textId="32D1743C" w:rsidR="008B2E2F" w:rsidRDefault="008B2E2F">
                  <w:pPr>
                    <w:pStyle w:val="TOC1"/>
                    <w:rPr>
                      <w:rFonts w:asciiTheme="minorHAnsi" w:eastAsiaTheme="minorEastAsia" w:hAnsiTheme="minorHAnsi" w:cstheme="minorBidi"/>
                      <w:noProof/>
                      <w:kern w:val="2"/>
                      <w:sz w:val="22"/>
                      <w:lang w:val="en-ID" w:eastAsia="en-ID"/>
                      <w14:ligatures w14:val="standardContextual"/>
                    </w:rPr>
                  </w:pPr>
                  <w:hyperlink w:anchor="_Toc143110950" w:history="1">
                    <w:r w:rsidRPr="00FB06C9">
                      <w:rPr>
                        <w:rStyle w:val="Hyperlink"/>
                        <w:noProof/>
                      </w:rPr>
                      <w:t>Connector Definitions</w:t>
                    </w:r>
                    <w:r>
                      <w:rPr>
                        <w:noProof/>
                        <w:webHidden/>
                      </w:rPr>
                      <w:tab/>
                    </w:r>
                    <w:r>
                      <w:rPr>
                        <w:noProof/>
                        <w:webHidden/>
                      </w:rPr>
                      <w:fldChar w:fldCharType="begin"/>
                    </w:r>
                    <w:r>
                      <w:rPr>
                        <w:noProof/>
                        <w:webHidden/>
                      </w:rPr>
                      <w:instrText xml:space="preserve"> PAGEREF _Toc143110950 \h </w:instrText>
                    </w:r>
                    <w:r>
                      <w:rPr>
                        <w:noProof/>
                        <w:webHidden/>
                      </w:rPr>
                    </w:r>
                    <w:r>
                      <w:rPr>
                        <w:noProof/>
                        <w:webHidden/>
                      </w:rPr>
                      <w:fldChar w:fldCharType="separate"/>
                    </w:r>
                    <w:r>
                      <w:rPr>
                        <w:noProof/>
                        <w:webHidden/>
                      </w:rPr>
                      <w:t>13</w:t>
                    </w:r>
                    <w:r>
                      <w:rPr>
                        <w:noProof/>
                        <w:webHidden/>
                      </w:rPr>
                      <w:fldChar w:fldCharType="end"/>
                    </w:r>
                  </w:hyperlink>
                </w:p>
                <w:p w14:paraId="5F8E44CF" w14:textId="241BD89B" w:rsidR="008B2E2F" w:rsidRDefault="008B2E2F">
                  <w:pPr>
                    <w:pStyle w:val="TOC1"/>
                    <w:rPr>
                      <w:rFonts w:asciiTheme="minorHAnsi" w:eastAsiaTheme="minorEastAsia" w:hAnsiTheme="minorHAnsi" w:cstheme="minorBidi"/>
                      <w:noProof/>
                      <w:kern w:val="2"/>
                      <w:sz w:val="22"/>
                      <w:lang w:val="en-ID" w:eastAsia="en-ID"/>
                      <w14:ligatures w14:val="standardContextual"/>
                    </w:rPr>
                  </w:pPr>
                  <w:hyperlink w:anchor="_Toc143110951" w:history="1">
                    <w:r w:rsidRPr="00FB06C9">
                      <w:rPr>
                        <w:rStyle w:val="Hyperlink"/>
                        <w:noProof/>
                      </w:rPr>
                      <w:t>Contact Information</w:t>
                    </w:r>
                    <w:r>
                      <w:rPr>
                        <w:noProof/>
                        <w:webHidden/>
                      </w:rPr>
                      <w:tab/>
                    </w:r>
                    <w:r>
                      <w:rPr>
                        <w:noProof/>
                        <w:webHidden/>
                      </w:rPr>
                      <w:fldChar w:fldCharType="begin"/>
                    </w:r>
                    <w:r>
                      <w:rPr>
                        <w:noProof/>
                        <w:webHidden/>
                      </w:rPr>
                      <w:instrText xml:space="preserve"> PAGEREF _Toc143110951 \h </w:instrText>
                    </w:r>
                    <w:r>
                      <w:rPr>
                        <w:noProof/>
                        <w:webHidden/>
                      </w:rPr>
                    </w:r>
                    <w:r>
                      <w:rPr>
                        <w:noProof/>
                        <w:webHidden/>
                      </w:rPr>
                      <w:fldChar w:fldCharType="separate"/>
                    </w:r>
                    <w:r>
                      <w:rPr>
                        <w:noProof/>
                        <w:webHidden/>
                      </w:rPr>
                      <w:t>14</w:t>
                    </w:r>
                    <w:r>
                      <w:rPr>
                        <w:noProof/>
                        <w:webHidden/>
                      </w:rPr>
                      <w:fldChar w:fldCharType="end"/>
                    </w:r>
                  </w:hyperlink>
                </w:p>
                <w:p w14:paraId="6FF2A8B1" w14:textId="510A7067" w:rsidR="008B2E2F" w:rsidRDefault="008B2E2F">
                  <w:pPr>
                    <w:pStyle w:val="TOC1"/>
                    <w:rPr>
                      <w:rFonts w:asciiTheme="minorHAnsi" w:eastAsiaTheme="minorEastAsia" w:hAnsiTheme="minorHAnsi" w:cstheme="minorBidi"/>
                      <w:noProof/>
                      <w:kern w:val="2"/>
                      <w:sz w:val="22"/>
                      <w:lang w:val="en-ID" w:eastAsia="en-ID"/>
                      <w14:ligatures w14:val="standardContextual"/>
                    </w:rPr>
                  </w:pPr>
                  <w:hyperlink w:anchor="_Toc143110952" w:history="1">
                    <w:r w:rsidRPr="00FB06C9">
                      <w:rPr>
                        <w:rStyle w:val="Hyperlink"/>
                        <w:noProof/>
                      </w:rPr>
                      <w:t>Mesh information</w:t>
                    </w:r>
                    <w:r>
                      <w:rPr>
                        <w:noProof/>
                        <w:webHidden/>
                      </w:rPr>
                      <w:tab/>
                    </w:r>
                    <w:r>
                      <w:rPr>
                        <w:noProof/>
                        <w:webHidden/>
                      </w:rPr>
                      <w:fldChar w:fldCharType="begin"/>
                    </w:r>
                    <w:r>
                      <w:rPr>
                        <w:noProof/>
                        <w:webHidden/>
                      </w:rPr>
                      <w:instrText xml:space="preserve"> PAGEREF _Toc143110952 \h </w:instrText>
                    </w:r>
                    <w:r>
                      <w:rPr>
                        <w:noProof/>
                        <w:webHidden/>
                      </w:rPr>
                    </w:r>
                    <w:r>
                      <w:rPr>
                        <w:noProof/>
                        <w:webHidden/>
                      </w:rPr>
                      <w:fldChar w:fldCharType="separate"/>
                    </w:r>
                    <w:r>
                      <w:rPr>
                        <w:noProof/>
                        <w:webHidden/>
                      </w:rPr>
                      <w:t>15</w:t>
                    </w:r>
                    <w:r>
                      <w:rPr>
                        <w:noProof/>
                        <w:webHidden/>
                      </w:rPr>
                      <w:fldChar w:fldCharType="end"/>
                    </w:r>
                  </w:hyperlink>
                </w:p>
                <w:p w14:paraId="4B3E72EE" w14:textId="3CBB312C" w:rsidR="008B2E2F" w:rsidRDefault="008B2E2F">
                  <w:pPr>
                    <w:pStyle w:val="TOC1"/>
                    <w:rPr>
                      <w:rFonts w:asciiTheme="minorHAnsi" w:eastAsiaTheme="minorEastAsia" w:hAnsiTheme="minorHAnsi" w:cstheme="minorBidi"/>
                      <w:noProof/>
                      <w:kern w:val="2"/>
                      <w:sz w:val="22"/>
                      <w:lang w:val="en-ID" w:eastAsia="en-ID"/>
                      <w14:ligatures w14:val="standardContextual"/>
                    </w:rPr>
                  </w:pPr>
                  <w:hyperlink w:anchor="_Toc143110953" w:history="1">
                    <w:r w:rsidRPr="00FB06C9">
                      <w:rPr>
                        <w:rStyle w:val="Hyperlink"/>
                        <w:noProof/>
                      </w:rPr>
                      <w:t>Sensor Details</w:t>
                    </w:r>
                    <w:r>
                      <w:rPr>
                        <w:noProof/>
                        <w:webHidden/>
                      </w:rPr>
                      <w:tab/>
                    </w:r>
                    <w:r>
                      <w:rPr>
                        <w:noProof/>
                        <w:webHidden/>
                      </w:rPr>
                      <w:fldChar w:fldCharType="begin"/>
                    </w:r>
                    <w:r>
                      <w:rPr>
                        <w:noProof/>
                        <w:webHidden/>
                      </w:rPr>
                      <w:instrText xml:space="preserve"> PAGEREF _Toc143110953 \h </w:instrText>
                    </w:r>
                    <w:r>
                      <w:rPr>
                        <w:noProof/>
                        <w:webHidden/>
                      </w:rPr>
                    </w:r>
                    <w:r>
                      <w:rPr>
                        <w:noProof/>
                        <w:webHidden/>
                      </w:rPr>
                      <w:fldChar w:fldCharType="separate"/>
                    </w:r>
                    <w:r>
                      <w:rPr>
                        <w:noProof/>
                        <w:webHidden/>
                      </w:rPr>
                      <w:t>16</w:t>
                    </w:r>
                    <w:r>
                      <w:rPr>
                        <w:noProof/>
                        <w:webHidden/>
                      </w:rPr>
                      <w:fldChar w:fldCharType="end"/>
                    </w:r>
                  </w:hyperlink>
                </w:p>
                <w:p w14:paraId="35CBEC34" w14:textId="208305E9" w:rsidR="008B2E2F" w:rsidRDefault="008B2E2F">
                  <w:pPr>
                    <w:pStyle w:val="TOC1"/>
                    <w:rPr>
                      <w:rFonts w:asciiTheme="minorHAnsi" w:eastAsiaTheme="minorEastAsia" w:hAnsiTheme="minorHAnsi" w:cstheme="minorBidi"/>
                      <w:noProof/>
                      <w:kern w:val="2"/>
                      <w:sz w:val="22"/>
                      <w:lang w:val="en-ID" w:eastAsia="en-ID"/>
                      <w14:ligatures w14:val="standardContextual"/>
                    </w:rPr>
                  </w:pPr>
                  <w:hyperlink w:anchor="_Toc143110954" w:history="1">
                    <w:r w:rsidRPr="00FB06C9">
                      <w:rPr>
                        <w:rStyle w:val="Hyperlink"/>
                        <w:noProof/>
                      </w:rPr>
                      <w:t>Resultant Forces</w:t>
                    </w:r>
                    <w:r>
                      <w:rPr>
                        <w:noProof/>
                        <w:webHidden/>
                      </w:rPr>
                      <w:tab/>
                    </w:r>
                    <w:r>
                      <w:rPr>
                        <w:noProof/>
                        <w:webHidden/>
                      </w:rPr>
                      <w:fldChar w:fldCharType="begin"/>
                    </w:r>
                    <w:r>
                      <w:rPr>
                        <w:noProof/>
                        <w:webHidden/>
                      </w:rPr>
                      <w:instrText xml:space="preserve"> PAGEREF _Toc143110954 \h </w:instrText>
                    </w:r>
                    <w:r>
                      <w:rPr>
                        <w:noProof/>
                        <w:webHidden/>
                      </w:rPr>
                    </w:r>
                    <w:r>
                      <w:rPr>
                        <w:noProof/>
                        <w:webHidden/>
                      </w:rPr>
                      <w:fldChar w:fldCharType="separate"/>
                    </w:r>
                    <w:r>
                      <w:rPr>
                        <w:noProof/>
                        <w:webHidden/>
                      </w:rPr>
                      <w:t>16</w:t>
                    </w:r>
                    <w:r>
                      <w:rPr>
                        <w:noProof/>
                        <w:webHidden/>
                      </w:rPr>
                      <w:fldChar w:fldCharType="end"/>
                    </w:r>
                  </w:hyperlink>
                </w:p>
                <w:p w14:paraId="6B315543" w14:textId="013C717E" w:rsidR="008B2E2F" w:rsidRDefault="008B2E2F">
                  <w:pPr>
                    <w:pStyle w:val="TOC1"/>
                    <w:rPr>
                      <w:rFonts w:asciiTheme="minorHAnsi" w:eastAsiaTheme="minorEastAsia" w:hAnsiTheme="minorHAnsi" w:cstheme="minorBidi"/>
                      <w:noProof/>
                      <w:kern w:val="2"/>
                      <w:sz w:val="22"/>
                      <w:lang w:val="en-ID" w:eastAsia="en-ID"/>
                      <w14:ligatures w14:val="standardContextual"/>
                    </w:rPr>
                  </w:pPr>
                  <w:hyperlink w:anchor="_Toc143110955" w:history="1">
                    <w:r w:rsidRPr="00FB06C9">
                      <w:rPr>
                        <w:rStyle w:val="Hyperlink"/>
                        <w:noProof/>
                      </w:rPr>
                      <w:t>Beams</w:t>
                    </w:r>
                    <w:r>
                      <w:rPr>
                        <w:noProof/>
                        <w:webHidden/>
                      </w:rPr>
                      <w:tab/>
                    </w:r>
                    <w:r>
                      <w:rPr>
                        <w:noProof/>
                        <w:webHidden/>
                      </w:rPr>
                      <w:fldChar w:fldCharType="begin"/>
                    </w:r>
                    <w:r>
                      <w:rPr>
                        <w:noProof/>
                        <w:webHidden/>
                      </w:rPr>
                      <w:instrText xml:space="preserve"> PAGEREF _Toc143110955 \h </w:instrText>
                    </w:r>
                    <w:r>
                      <w:rPr>
                        <w:noProof/>
                        <w:webHidden/>
                      </w:rPr>
                    </w:r>
                    <w:r>
                      <w:rPr>
                        <w:noProof/>
                        <w:webHidden/>
                      </w:rPr>
                      <w:fldChar w:fldCharType="separate"/>
                    </w:r>
                    <w:r>
                      <w:rPr>
                        <w:noProof/>
                        <w:webHidden/>
                      </w:rPr>
                      <w:t>16</w:t>
                    </w:r>
                    <w:r>
                      <w:rPr>
                        <w:noProof/>
                        <w:webHidden/>
                      </w:rPr>
                      <w:fldChar w:fldCharType="end"/>
                    </w:r>
                  </w:hyperlink>
                </w:p>
                <w:p w14:paraId="5EA0EB64" w14:textId="712C5AE6" w:rsidR="008B2E2F" w:rsidRDefault="008B2E2F">
                  <w:pPr>
                    <w:pStyle w:val="TOC1"/>
                    <w:rPr>
                      <w:rFonts w:asciiTheme="minorHAnsi" w:eastAsiaTheme="minorEastAsia" w:hAnsiTheme="minorHAnsi" w:cstheme="minorBidi"/>
                      <w:noProof/>
                      <w:kern w:val="2"/>
                      <w:sz w:val="22"/>
                      <w:lang w:val="en-ID" w:eastAsia="en-ID"/>
                      <w14:ligatures w14:val="standardContextual"/>
                    </w:rPr>
                  </w:pPr>
                  <w:hyperlink w:anchor="_Toc143110956" w:history="1">
                    <w:r w:rsidRPr="00FB06C9">
                      <w:rPr>
                        <w:rStyle w:val="Hyperlink"/>
                        <w:noProof/>
                      </w:rPr>
                      <w:t>Study Results</w:t>
                    </w:r>
                    <w:r>
                      <w:rPr>
                        <w:noProof/>
                        <w:webHidden/>
                      </w:rPr>
                      <w:tab/>
                    </w:r>
                    <w:r>
                      <w:rPr>
                        <w:noProof/>
                        <w:webHidden/>
                      </w:rPr>
                      <w:fldChar w:fldCharType="begin"/>
                    </w:r>
                    <w:r>
                      <w:rPr>
                        <w:noProof/>
                        <w:webHidden/>
                      </w:rPr>
                      <w:instrText xml:space="preserve"> PAGEREF _Toc143110956 \h </w:instrText>
                    </w:r>
                    <w:r>
                      <w:rPr>
                        <w:noProof/>
                        <w:webHidden/>
                      </w:rPr>
                    </w:r>
                    <w:r>
                      <w:rPr>
                        <w:noProof/>
                        <w:webHidden/>
                      </w:rPr>
                      <w:fldChar w:fldCharType="separate"/>
                    </w:r>
                    <w:r>
                      <w:rPr>
                        <w:noProof/>
                        <w:webHidden/>
                      </w:rPr>
                      <w:t>16</w:t>
                    </w:r>
                    <w:r>
                      <w:rPr>
                        <w:noProof/>
                        <w:webHidden/>
                      </w:rPr>
                      <w:fldChar w:fldCharType="end"/>
                    </w:r>
                  </w:hyperlink>
                </w:p>
                <w:p w14:paraId="5E734580" w14:textId="7122201B" w:rsidR="008B2E2F" w:rsidRDefault="008B2E2F">
                  <w:pPr>
                    <w:pStyle w:val="TOC1"/>
                    <w:rPr>
                      <w:rFonts w:asciiTheme="minorHAnsi" w:eastAsiaTheme="minorEastAsia" w:hAnsiTheme="minorHAnsi" w:cstheme="minorBidi"/>
                      <w:noProof/>
                      <w:kern w:val="2"/>
                      <w:sz w:val="22"/>
                      <w:lang w:val="en-ID" w:eastAsia="en-ID"/>
                      <w14:ligatures w14:val="standardContextual"/>
                    </w:rPr>
                  </w:pPr>
                  <w:hyperlink w:anchor="_Toc143110957" w:history="1">
                    <w:r w:rsidRPr="00FB06C9">
                      <w:rPr>
                        <w:rStyle w:val="Hyperlink"/>
                        <w:noProof/>
                      </w:rPr>
                      <w:t>Conclusion</w:t>
                    </w:r>
                    <w:r>
                      <w:rPr>
                        <w:noProof/>
                        <w:webHidden/>
                      </w:rPr>
                      <w:tab/>
                    </w:r>
                    <w:r>
                      <w:rPr>
                        <w:noProof/>
                        <w:webHidden/>
                      </w:rPr>
                      <w:fldChar w:fldCharType="begin"/>
                    </w:r>
                    <w:r>
                      <w:rPr>
                        <w:noProof/>
                        <w:webHidden/>
                      </w:rPr>
                      <w:instrText xml:space="preserve"> PAGEREF _Toc143110957 \h </w:instrText>
                    </w:r>
                    <w:r>
                      <w:rPr>
                        <w:noProof/>
                        <w:webHidden/>
                      </w:rPr>
                    </w:r>
                    <w:r>
                      <w:rPr>
                        <w:noProof/>
                        <w:webHidden/>
                      </w:rPr>
                      <w:fldChar w:fldCharType="separate"/>
                    </w:r>
                    <w:r>
                      <w:rPr>
                        <w:noProof/>
                        <w:webHidden/>
                      </w:rPr>
                      <w:t>16</w:t>
                    </w:r>
                    <w:r>
                      <w:rPr>
                        <w:noProof/>
                        <w:webHidden/>
                      </w:rPr>
                      <w:fldChar w:fldCharType="end"/>
                    </w:r>
                  </w:hyperlink>
                </w:p>
                <w:p w14:paraId="56268838" w14:textId="073E281B" w:rsidR="00B77317" w:rsidRPr="008B2E2F" w:rsidRDefault="001041F1" w:rsidP="00E3408D">
                  <w:pPr>
                    <w:pStyle w:val="TOC1"/>
                    <w:rPr>
                      <w:noProof/>
                      <w:sz w:val="22"/>
                    </w:rPr>
                  </w:pPr>
                  <w:r w:rsidRPr="008B2E2F">
                    <w:rPr>
                      <w:sz w:val="18"/>
                    </w:rPr>
                    <w:fldChar w:fldCharType="end"/>
                  </w:r>
                </w:p>
              </w:tc>
            </w:tr>
          </w:tbl>
          <w:p w14:paraId="273DCF88" w14:textId="77777777" w:rsidR="00F448BC" w:rsidRPr="008B2E2F" w:rsidRDefault="00F448BC" w:rsidP="008B2E2F">
            <w:pPr>
              <w:spacing w:after="0" w:line="240" w:lineRule="auto"/>
            </w:pPr>
          </w:p>
        </w:tc>
      </w:tr>
      <w:tr w:rsidR="008B2E2F" w:rsidRPr="008B2E2F" w14:paraId="00F8AD20" w14:textId="77777777" w:rsidTr="008B2E2F">
        <w:trPr>
          <w:cantSplit/>
          <w:trHeight w:val="3924"/>
        </w:trPr>
        <w:tc>
          <w:tcPr>
            <w:tcW w:w="6285" w:type="dxa"/>
            <w:shd w:val="clear" w:color="auto" w:fill="auto"/>
          </w:tcPr>
          <w:p w14:paraId="470E9B04" w14:textId="453DFEAB" w:rsidR="00C27B5D" w:rsidRPr="008B2E2F" w:rsidRDefault="008B2E2F" w:rsidP="008B2E2F">
            <w:pPr>
              <w:pStyle w:val="Heading1"/>
              <w:spacing w:line="240" w:lineRule="auto"/>
            </w:pPr>
            <w:bookmarkStart w:id="0" w:name="_Toc143110943"/>
            <w:r>
              <w:t>Description</w:t>
            </w:r>
            <w:bookmarkEnd w:id="0"/>
          </w:p>
          <w:p w14:paraId="165DC36B" w14:textId="524E524C" w:rsidR="00F448BC" w:rsidRPr="008B2E2F" w:rsidRDefault="008B2E2F" w:rsidP="008B2E2F">
            <w:pPr>
              <w:spacing w:after="0" w:line="240" w:lineRule="auto"/>
            </w:pPr>
            <w:r>
              <w:t>No Data</w:t>
            </w:r>
          </w:p>
        </w:tc>
        <w:tc>
          <w:tcPr>
            <w:tcW w:w="4713" w:type="dxa"/>
            <w:vMerge/>
            <w:shd w:val="clear" w:color="auto" w:fill="auto"/>
          </w:tcPr>
          <w:p w14:paraId="261EA6FB" w14:textId="77777777" w:rsidR="00F448BC" w:rsidRPr="008B2E2F" w:rsidRDefault="00F448BC" w:rsidP="00840CC7">
            <w:pPr>
              <w:pStyle w:val="TOC3"/>
            </w:pPr>
          </w:p>
        </w:tc>
      </w:tr>
    </w:tbl>
    <w:p w14:paraId="5F16521B" w14:textId="77777777" w:rsidR="00F25CD7" w:rsidRDefault="00F25CD7"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343025" w:rsidRPr="008B2E2F" w14:paraId="0379EC21" w14:textId="77777777" w:rsidTr="008B2E2F">
        <w:tc>
          <w:tcPr>
            <w:tcW w:w="11016" w:type="dxa"/>
            <w:shd w:val="clear" w:color="auto" w:fill="auto"/>
          </w:tcPr>
          <w:p w14:paraId="7658B976" w14:textId="2D2D8B00" w:rsidR="00343025" w:rsidRPr="008B2E2F" w:rsidRDefault="008B2E2F" w:rsidP="008B2E2F">
            <w:pPr>
              <w:pStyle w:val="Heading1"/>
              <w:spacing w:line="240" w:lineRule="auto"/>
            </w:pPr>
            <w:bookmarkStart w:id="1" w:name="_Toc243733140"/>
            <w:bookmarkStart w:id="2" w:name="_Toc245020107"/>
            <w:bookmarkStart w:id="3" w:name="_Toc245020139"/>
            <w:bookmarkStart w:id="4" w:name="_Toc143110944"/>
            <w:r>
              <w:lastRenderedPageBreak/>
              <w:t>Assumptions</w:t>
            </w:r>
            <w:bookmarkEnd w:id="4"/>
          </w:p>
          <w:p w14:paraId="5214CFEF" w14:textId="53C926F6" w:rsidR="00A96F2C" w:rsidRPr="008B2E2F" w:rsidRDefault="00A96F2C" w:rsidP="008B2E2F">
            <w:pPr>
              <w:spacing w:after="0" w:line="240" w:lineRule="auto"/>
            </w:pPr>
          </w:p>
        </w:tc>
      </w:tr>
    </w:tbl>
    <w:p w14:paraId="77645B77" w14:textId="77777777" w:rsidR="00343025" w:rsidRDefault="00343025" w:rsidP="00B77317">
      <w:pPr>
        <w:pStyle w:val="Heading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FF408C" w:rsidRPr="008B2E2F" w14:paraId="7B67B7F7" w14:textId="77777777" w:rsidTr="008B2E2F">
        <w:tc>
          <w:tcPr>
            <w:tcW w:w="11016" w:type="dxa"/>
            <w:shd w:val="clear" w:color="auto" w:fill="auto"/>
          </w:tcPr>
          <w:p w14:paraId="6015EE3F" w14:textId="0006428B" w:rsidR="00FF408C" w:rsidRPr="008B2E2F" w:rsidRDefault="008B2E2F" w:rsidP="008B2E2F">
            <w:pPr>
              <w:pStyle w:val="Heading1"/>
              <w:spacing w:line="240" w:lineRule="auto"/>
            </w:pPr>
            <w:bookmarkStart w:id="5" w:name="_Toc143110945"/>
            <w:r>
              <w:t>Model Information</w:t>
            </w:r>
            <w:bookmarkEnd w:id="5"/>
          </w:p>
          <w:p w14:paraId="4461D734" w14:textId="77777777" w:rsidR="00931A46" w:rsidRPr="008B2E2F" w:rsidRDefault="00931A46" w:rsidP="008B2E2F">
            <w:pPr>
              <w:spacing w:after="0" w:line="240" w:lineRule="auto"/>
            </w:pPr>
          </w:p>
          <w:tbl>
            <w:tblPr>
              <w:tblW w:w="0" w:type="auto"/>
              <w:jc w:val="center"/>
              <w:tblBorders>
                <w:top w:val="single" w:sz="18" w:space="0" w:color="4F81BD"/>
                <w:left w:val="single" w:sz="8" w:space="0" w:color="000000"/>
                <w:bottom w:val="single" w:sz="18" w:space="0" w:color="4F81BD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7"/>
              <w:gridCol w:w="2340"/>
              <w:gridCol w:w="3060"/>
              <w:gridCol w:w="2677"/>
            </w:tblGrid>
            <w:tr w:rsidR="008B2E2F" w:rsidRPr="008B2E2F" w14:paraId="73ECCB05" w14:textId="77777777" w:rsidTr="008B2E2F">
              <w:trPr>
                <w:trHeight w:val="144"/>
                <w:tblHeader/>
                <w:jc w:val="center"/>
              </w:trPr>
              <w:tc>
                <w:tcPr>
                  <w:tcW w:w="10754" w:type="dxa"/>
                  <w:gridSpan w:val="4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tbl>
                  <w:tblPr>
                    <w:tblW w:w="0" w:type="auto"/>
                    <w:tblInd w:w="944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640"/>
                  </w:tblGrid>
                  <w:tr w:rsidR="00077EA0" w:rsidRPr="008B2E2F" w14:paraId="5928481C" w14:textId="77777777" w:rsidTr="008B2E2F">
                    <w:tc>
                      <w:tcPr>
                        <w:tcW w:w="8640" w:type="dxa"/>
                        <w:shd w:val="clear" w:color="auto" w:fill="auto"/>
                      </w:tcPr>
                      <w:p w14:paraId="7889CA71" w14:textId="79378DB3" w:rsidR="00077EA0" w:rsidRPr="008B2E2F" w:rsidRDefault="008B2E2F" w:rsidP="008B2E2F">
                        <w:pPr>
                          <w:spacing w:after="0" w:line="240" w:lineRule="auto"/>
                          <w:jc w:val="center"/>
                          <w:rPr>
                            <w:rStyle w:val="Strong"/>
                            <w:noProof/>
                          </w:rPr>
                        </w:pPr>
                        <w:r>
                          <w:rPr>
                            <w:rStyle w:val="Strong"/>
                            <w:noProof/>
                          </w:rPr>
                          <w:pict w14:anchorId="71C1BA2D">
                            <v:shape id="_x0000_i1034" type="#_x0000_t75" style="width:420.95pt;height:219.7pt">
                              <v:imagedata r:id="rId7" o:title="Assembly objek 1--"/>
                            </v:shape>
                          </w:pict>
                        </w:r>
                      </w:p>
                    </w:tc>
                  </w:tr>
                </w:tbl>
                <w:p w14:paraId="79634C22" w14:textId="24C8654B" w:rsidR="00C16188" w:rsidRPr="008B2E2F" w:rsidRDefault="008B2E2F" w:rsidP="008B2E2F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Cs w:val="0"/>
                      <w:noProof/>
                      <w:sz w:val="20"/>
                      <w:szCs w:val="20"/>
                    </w:rPr>
                    <w:t>Model name</w:t>
                  </w:r>
                  <w:r w:rsidR="00C16188" w:rsidRPr="008B2E2F">
                    <w:rPr>
                      <w:rStyle w:val="Strong"/>
                      <w:bCs w:val="0"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Assembly objek 1</w:t>
                  </w:r>
                </w:p>
                <w:p w14:paraId="716CBF1E" w14:textId="36FCD0AD" w:rsidR="00C16188" w:rsidRPr="008B2E2F" w:rsidRDefault="008B2E2F" w:rsidP="008B2E2F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Cs w:val="0"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8B2E2F">
                    <w:rPr>
                      <w:rStyle w:val="Strong"/>
                      <w:bCs w:val="0"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Default</w:t>
                  </w:r>
                </w:p>
              </w:tc>
            </w:tr>
            <w:tr w:rsidR="008B2E2F" w:rsidRPr="008B2E2F" w14:paraId="4470BEE9" w14:textId="77777777" w:rsidTr="008B2E2F">
              <w:trPr>
                <w:trHeight w:val="144"/>
                <w:tblHeader/>
                <w:jc w:val="center"/>
              </w:trPr>
              <w:tc>
                <w:tcPr>
                  <w:tcW w:w="10754" w:type="dxa"/>
                  <w:gridSpan w:val="4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DBE5F1"/>
                  <w:vAlign w:val="center"/>
                </w:tcPr>
                <w:p w14:paraId="5E357906" w14:textId="397D08F5" w:rsidR="00C16188" w:rsidRPr="008B2E2F" w:rsidRDefault="008B2E2F" w:rsidP="008B2E2F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Style w:val="Strong"/>
                      <w:bCs w:val="0"/>
                      <w:noProof/>
                      <w:sz w:val="24"/>
                      <w:szCs w:val="24"/>
                    </w:rPr>
                    <w:t>Solid Bodies</w:t>
                  </w:r>
                </w:p>
              </w:tc>
            </w:tr>
            <w:tr w:rsidR="008B2E2F" w:rsidRPr="008B2E2F" w14:paraId="21C3B649" w14:textId="77777777" w:rsidTr="008B2E2F">
              <w:trPr>
                <w:trHeight w:val="144"/>
                <w:tblHeader/>
                <w:jc w:val="center"/>
              </w:trPr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DBE5F1"/>
                  <w:vAlign w:val="center"/>
                </w:tcPr>
                <w:p w14:paraId="3458C16B" w14:textId="41E1054C" w:rsidR="00C16188" w:rsidRPr="008B2E2F" w:rsidRDefault="008B2E2F" w:rsidP="008B2E2F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Cs w:val="0"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DBE5F1"/>
                  <w:vAlign w:val="center"/>
                </w:tcPr>
                <w:p w14:paraId="4C00F85E" w14:textId="1F303C48" w:rsidR="00C16188" w:rsidRPr="008B2E2F" w:rsidRDefault="008B2E2F" w:rsidP="008B2E2F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Cs w:val="0"/>
                      <w:noProof/>
                      <w:sz w:val="20"/>
                      <w:szCs w:val="20"/>
                    </w:rPr>
                    <w:t>Treated As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DBE5F1"/>
                  <w:vAlign w:val="center"/>
                </w:tcPr>
                <w:p w14:paraId="5C450776" w14:textId="4FF2F4A8" w:rsidR="00C16188" w:rsidRPr="008B2E2F" w:rsidRDefault="008B2E2F" w:rsidP="008B2E2F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Cs w:val="0"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DBE5F1"/>
                  <w:vAlign w:val="center"/>
                </w:tcPr>
                <w:p w14:paraId="5F3C277C" w14:textId="4D073BD7" w:rsidR="00C16188" w:rsidRPr="008B2E2F" w:rsidRDefault="008B2E2F" w:rsidP="008B2E2F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Cs w:val="0"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8B2E2F" w:rsidRPr="008B2E2F" w14:paraId="6418BE9B" w14:textId="77777777" w:rsidTr="003352C8">
              <w:trPr>
                <w:trHeight w:val="144"/>
                <w:tblHeader/>
                <w:jc w:val="center"/>
              </w:trPr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533B2D3E" w14:textId="5D11726D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Cut-Extrude2</w:t>
                  </w:r>
                </w:p>
                <w:p w14:paraId="2043968A" w14:textId="19FF4B4B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pict w14:anchorId="237209E0">
                      <v:shape id="_x0000_i1035" type="#_x0000_t75" style="width:122.45pt;height:64.1pt">
                        <v:imagedata r:id="rId8" o:title="Assembly objek 1-Cut-Extrude2A o1-1"/>
                      </v:shape>
                    </w:pic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5BF2FF01" w14:textId="4AF8B615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4528B029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Mass:344.376 kg</w:t>
                  </w:r>
                </w:p>
                <w:p w14:paraId="6A68EB2C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Volume:0.698532 m^3</w:t>
                  </w:r>
                </w:p>
                <w:p w14:paraId="2ED01310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Density:493 kg/m^3</w:t>
                  </w:r>
                </w:p>
                <w:p w14:paraId="3BEECEB1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Weight:3374.89 N</w:t>
                  </w:r>
                </w:p>
                <w:p w14:paraId="142D9F29" w14:textId="7F780F45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21DF66B2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D:\Data Dokumen\SKRIPSI\BISMILLAH KEKUATAN TANGKI\SEMHAS\solid\objek 1\A o1.SLDPRT</w:t>
                  </w:r>
                </w:p>
                <w:p w14:paraId="353F9A8C" w14:textId="12737736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Jun 27 10:08:33 2023</w:t>
                  </w:r>
                </w:p>
              </w:tc>
            </w:tr>
            <w:tr w:rsidR="008B2E2F" w:rsidRPr="008B2E2F" w14:paraId="05F0AEFE" w14:textId="77777777" w:rsidTr="003352C8">
              <w:trPr>
                <w:trHeight w:val="144"/>
                <w:tblHeader/>
                <w:jc w:val="center"/>
              </w:trPr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245520AB" w14:textId="5A129CA9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Cut-Extrude2</w:t>
                  </w:r>
                </w:p>
                <w:p w14:paraId="70D30A39" w14:textId="4C75CFCB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pict w14:anchorId="67386AFC">
                      <v:shape id="_x0000_i1036" type="#_x0000_t75" style="width:122.45pt;height:64.1pt">
                        <v:imagedata r:id="rId9" o:title="Assembly objek 1-Cut-Extrude2A o1-2"/>
                      </v:shape>
                    </w:pic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6B3C1F32" w14:textId="00C5F24B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2DC34351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Mass:344.376 kg</w:t>
                  </w:r>
                </w:p>
                <w:p w14:paraId="3CAD844E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Volume:0.698532 m^3</w:t>
                  </w:r>
                </w:p>
                <w:p w14:paraId="53B7042C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Density:493 kg/m^3</w:t>
                  </w:r>
                </w:p>
                <w:p w14:paraId="299A1676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Weight:3374.89 N</w:t>
                  </w:r>
                </w:p>
                <w:p w14:paraId="7C85AFFB" w14:textId="2F27EC1E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46057FF5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D:\Data Dokumen\SKRIPSI\BISMILLAH KEKUATAN TANGKI\SEMHAS\solid\objek 1\A o1.SLDPRT</w:t>
                  </w:r>
                </w:p>
                <w:p w14:paraId="2FBD22E6" w14:textId="5C0AA17C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Jun 27 10:08:33 2023</w:t>
                  </w:r>
                </w:p>
              </w:tc>
            </w:tr>
            <w:tr w:rsidR="008B2E2F" w:rsidRPr="008B2E2F" w14:paraId="6A3F2CB9" w14:textId="77777777" w:rsidTr="003352C8">
              <w:trPr>
                <w:trHeight w:val="144"/>
                <w:tblHeader/>
                <w:jc w:val="center"/>
              </w:trPr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7D760D27" w14:textId="625017F6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lastRenderedPageBreak/>
                    <w:t>Cut-Extrude2</w:t>
                  </w:r>
                </w:p>
                <w:p w14:paraId="34E38AED" w14:textId="3A490BE5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pict w14:anchorId="31E2BD24">
                      <v:shape id="_x0000_i1037" type="#_x0000_t75" style="width:122.45pt;height:64.1pt">
                        <v:imagedata r:id="rId10" o:title="Assembly objek 1-Cut-Extrude2B o1-1"/>
                      </v:shape>
                    </w:pic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18558662" w14:textId="5D0DB4AB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0818748F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Mass:661.41 kg</w:t>
                  </w:r>
                </w:p>
                <w:p w14:paraId="7D45CC7F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Volume:1.3416 m^3</w:t>
                  </w:r>
                </w:p>
                <w:p w14:paraId="4F8F412E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Density:493 kg/m^3</w:t>
                  </w:r>
                </w:p>
                <w:p w14:paraId="1A96EF46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Weight:6481.82 N</w:t>
                  </w:r>
                </w:p>
                <w:p w14:paraId="241120BD" w14:textId="45C46657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4111ECF2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D:\Data Dokumen\SKRIPSI\BISMILLAH KEKUATAN TANGKI\SEMHAS\solid\objek 1\B o1.SLDPRT</w:t>
                  </w:r>
                </w:p>
                <w:p w14:paraId="4021C2E9" w14:textId="67BBE511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Jun 27 10:09:24 2023</w:t>
                  </w:r>
                </w:p>
              </w:tc>
            </w:tr>
            <w:tr w:rsidR="008B2E2F" w:rsidRPr="008B2E2F" w14:paraId="42FAFDC0" w14:textId="77777777" w:rsidTr="003352C8">
              <w:trPr>
                <w:trHeight w:val="144"/>
                <w:tblHeader/>
                <w:jc w:val="center"/>
              </w:trPr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14A3AB5F" w14:textId="644D787F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Cut-Extrude2</w:t>
                  </w:r>
                </w:p>
                <w:p w14:paraId="65F22025" w14:textId="10ADBF8E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pict w14:anchorId="170D92FD">
                      <v:shape id="_x0000_i1038" type="#_x0000_t75" style="width:122.45pt;height:64.1pt">
                        <v:imagedata r:id="rId11" o:title="Assembly objek 1-Cut-Extrude2B o1-2"/>
                      </v:shape>
                    </w:pic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14C813F8" w14:textId="2D1F2BE8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1AD1E3FC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Mass:661.41 kg</w:t>
                  </w:r>
                </w:p>
                <w:p w14:paraId="5DD626AA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Volume:1.3416 m^3</w:t>
                  </w:r>
                </w:p>
                <w:p w14:paraId="4C1A8A9F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Density:493 kg/m^3</w:t>
                  </w:r>
                </w:p>
                <w:p w14:paraId="359E327C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Weight:6481.82 N</w:t>
                  </w:r>
                </w:p>
                <w:p w14:paraId="5AB2D37B" w14:textId="3144C09E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0BA07FA1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D:\Data Dokumen\SKRIPSI\BISMILLAH KEKUATAN TANGKI\SEMHAS\solid\objek 1\B o1.SLDPRT</w:t>
                  </w:r>
                </w:p>
                <w:p w14:paraId="1967ECFA" w14:textId="274CF94A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Jun 27 10:09:24 2023</w:t>
                  </w:r>
                </w:p>
              </w:tc>
            </w:tr>
            <w:tr w:rsidR="008B2E2F" w:rsidRPr="008B2E2F" w14:paraId="434C3616" w14:textId="77777777" w:rsidTr="003352C8">
              <w:trPr>
                <w:trHeight w:val="144"/>
                <w:tblHeader/>
                <w:jc w:val="center"/>
              </w:trPr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31E57ACE" w14:textId="782EA93A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Cut-Extrude2</w:t>
                  </w:r>
                </w:p>
                <w:p w14:paraId="4BA4F253" w14:textId="1C40F5A5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pict w14:anchorId="4371BCB6">
                      <v:shape id="_x0000_i1039" type="#_x0000_t75" style="width:122.45pt;height:64.1pt">
                        <v:imagedata r:id="rId12" o:title="Assembly objek 1-Cut-Extrude2C o1-1"/>
                      </v:shape>
                    </w:pic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11F12A8E" w14:textId="0CCF5056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52101DE6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Mass:611.154 kg</w:t>
                  </w:r>
                </w:p>
                <w:p w14:paraId="793C9C88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Volume:1.23966 m^3</w:t>
                  </w:r>
                </w:p>
                <w:p w14:paraId="3D6A370F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Density:493 kg/m^3</w:t>
                  </w:r>
                </w:p>
                <w:p w14:paraId="585B974A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Weight:5989.31 N</w:t>
                  </w:r>
                </w:p>
                <w:p w14:paraId="6BFA393D" w14:textId="2ECF0E12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20A7D17D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D:\Data Dokumen\SKRIPSI\BISMILLAH KEKUATAN TANGKI\SEMHAS\solid\objek 1\C o1.SLDPRT</w:t>
                  </w:r>
                </w:p>
                <w:p w14:paraId="7972C714" w14:textId="611C6447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Jun 24 07:21:26 2023</w:t>
                  </w:r>
                </w:p>
              </w:tc>
            </w:tr>
            <w:tr w:rsidR="008B2E2F" w:rsidRPr="008B2E2F" w14:paraId="0D79E6DD" w14:textId="77777777" w:rsidTr="003352C8">
              <w:trPr>
                <w:trHeight w:val="144"/>
                <w:tblHeader/>
                <w:jc w:val="center"/>
              </w:trPr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5DC3D284" w14:textId="35002B28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Cut-Extrude2</w:t>
                  </w:r>
                </w:p>
                <w:p w14:paraId="3C6FFAB4" w14:textId="5C1EFFAD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pict w14:anchorId="350075BF">
                      <v:shape id="_x0000_i1040" type="#_x0000_t75" style="width:122.45pt;height:64.1pt">
                        <v:imagedata r:id="rId13" o:title="Assembly objek 1-Cut-Extrude2C o1-2"/>
                      </v:shape>
                    </w:pic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2EF1A2AF" w14:textId="0E49102C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77F38E54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Mass:611.154 kg</w:t>
                  </w:r>
                </w:p>
                <w:p w14:paraId="2DBA582F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Volume:1.23966 m^3</w:t>
                  </w:r>
                </w:p>
                <w:p w14:paraId="05808617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Density:493 kg/m^3</w:t>
                  </w:r>
                </w:p>
                <w:p w14:paraId="06DAA779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Weight:5989.31 N</w:t>
                  </w:r>
                </w:p>
                <w:p w14:paraId="06FADE82" w14:textId="2EA4E464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1C19DF25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D:\Data Dokumen\SKRIPSI\BISMILLAH KEKUATAN TANGKI\SEMHAS\solid\objek 1\C o1.SLDPRT</w:t>
                  </w:r>
                </w:p>
                <w:p w14:paraId="6136C6EA" w14:textId="27923F85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Jun 24 07:21:26 2023</w:t>
                  </w:r>
                </w:p>
              </w:tc>
            </w:tr>
            <w:tr w:rsidR="008B2E2F" w:rsidRPr="008B2E2F" w14:paraId="68154C36" w14:textId="77777777" w:rsidTr="003352C8">
              <w:trPr>
                <w:trHeight w:val="144"/>
                <w:tblHeader/>
                <w:jc w:val="center"/>
              </w:trPr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189A5653" w14:textId="71D17D24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Cut-Extrude2</w:t>
                  </w:r>
                </w:p>
                <w:p w14:paraId="73EE5DCE" w14:textId="541D328E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pict w14:anchorId="4EAF16B3">
                      <v:shape id="_x0000_i1041" type="#_x0000_t75" style="width:122.45pt;height:64.1pt">
                        <v:imagedata r:id="rId14" o:title="Assembly objek 1-Cut-Extrude2C o1-3"/>
                      </v:shape>
                    </w:pic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1A9195C2" w14:textId="748B7D48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16DDB6F4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Mass:611.154 kg</w:t>
                  </w:r>
                </w:p>
                <w:p w14:paraId="3CF082FF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Volume:1.23966 m^3</w:t>
                  </w:r>
                </w:p>
                <w:p w14:paraId="7888743B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Density:493 kg/m^3</w:t>
                  </w:r>
                </w:p>
                <w:p w14:paraId="1A2A8BF8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Weight:5989.31 N</w:t>
                  </w:r>
                </w:p>
                <w:p w14:paraId="5E2AF8EF" w14:textId="25DFEA41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39D87672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D:\Data Dokumen\SKRIPSI\BISMILLAH KEKUATAN TANGKI\SEMHAS\solid\objek 1\C o1.SLDPRT</w:t>
                  </w:r>
                </w:p>
                <w:p w14:paraId="319CD147" w14:textId="4044B3DA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Jun 24 07:21:26 2023</w:t>
                  </w:r>
                </w:p>
              </w:tc>
            </w:tr>
            <w:tr w:rsidR="008B2E2F" w:rsidRPr="008B2E2F" w14:paraId="07CF535C" w14:textId="77777777" w:rsidTr="003352C8">
              <w:trPr>
                <w:trHeight w:val="144"/>
                <w:tblHeader/>
                <w:jc w:val="center"/>
              </w:trPr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14198F08" w14:textId="01F66603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Cut-Extrude2</w:t>
                  </w:r>
                </w:p>
                <w:p w14:paraId="3390F076" w14:textId="078FFCC5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pict w14:anchorId="3264D122">
                      <v:shape id="_x0000_i1042" type="#_x0000_t75" style="width:122.45pt;height:64.1pt">
                        <v:imagedata r:id="rId15" o:title="Assembly objek 1-Cut-Extrude2C o1-4"/>
                      </v:shape>
                    </w:pic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5A65AE71" w14:textId="7176A328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2DC61BF7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Mass:611.154 kg</w:t>
                  </w:r>
                </w:p>
                <w:p w14:paraId="397CDABD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Volume:1.23966 m^3</w:t>
                  </w:r>
                </w:p>
                <w:p w14:paraId="0B768799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Density:493 kg/m^3</w:t>
                  </w:r>
                </w:p>
                <w:p w14:paraId="7C9BA1DE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Weight:5989.31 N</w:t>
                  </w:r>
                </w:p>
                <w:p w14:paraId="09E1FB26" w14:textId="5D3CB293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5A20011F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D:\Data Dokumen\SKRIPSI\BISMILLAH KEKUATAN TANGKI\SEMHAS\solid\objek 1\C o1.SLDPRT</w:t>
                  </w:r>
                </w:p>
                <w:p w14:paraId="3D6C88F7" w14:textId="18D7DFA0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Jun 24 07:21:26 2023</w:t>
                  </w:r>
                </w:p>
              </w:tc>
            </w:tr>
            <w:tr w:rsidR="008B2E2F" w:rsidRPr="008B2E2F" w14:paraId="4ECE0838" w14:textId="77777777" w:rsidTr="003352C8">
              <w:trPr>
                <w:trHeight w:val="144"/>
                <w:tblHeader/>
                <w:jc w:val="center"/>
              </w:trPr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37BDABEA" w14:textId="7F74E0CB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Cut-Extrude2</w:t>
                  </w:r>
                </w:p>
                <w:p w14:paraId="02791265" w14:textId="614819AD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pict w14:anchorId="32C991A4">
                      <v:shape id="_x0000_i1043" type="#_x0000_t75" style="width:122.45pt;height:64.1pt">
                        <v:imagedata r:id="rId16" o:title="Assembly objek 1-Cut-Extrude2D o1-1"/>
                      </v:shape>
                    </w:pic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79C34CC2" w14:textId="657917FE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515972B5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Mass:1055.35 kg</w:t>
                  </w:r>
                </w:p>
                <w:p w14:paraId="5E3FED2C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Volume:2.14067 m^3</w:t>
                  </w:r>
                </w:p>
                <w:p w14:paraId="5D6561B2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Density:493 kg/m^3</w:t>
                  </w:r>
                </w:p>
                <w:p w14:paraId="660595F6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Weight:10342.4 N</w:t>
                  </w:r>
                </w:p>
                <w:p w14:paraId="5464A4CA" w14:textId="1561DA6F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1FAF4114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D:\Data Dokumen\SKRIPSI\BISMILLAH KEKUATAN TANGKI\SEMHAS\solid\objek 1\D o1.SLDPRT</w:t>
                  </w:r>
                </w:p>
                <w:p w14:paraId="3412C2F5" w14:textId="2160688B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Jun 24 07:24:14 2023</w:t>
                  </w:r>
                </w:p>
              </w:tc>
            </w:tr>
            <w:tr w:rsidR="008B2E2F" w:rsidRPr="008B2E2F" w14:paraId="35235202" w14:textId="77777777" w:rsidTr="003352C8">
              <w:trPr>
                <w:trHeight w:val="144"/>
                <w:tblHeader/>
                <w:jc w:val="center"/>
              </w:trPr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511E36AB" w14:textId="2D033FBE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Cut-Extrude2</w:t>
                  </w:r>
                </w:p>
                <w:p w14:paraId="0F240E4C" w14:textId="0B74B1CF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pict w14:anchorId="20A0ED6E">
                      <v:shape id="_x0000_i1044" type="#_x0000_t75" style="width:122.45pt;height:64.1pt">
                        <v:imagedata r:id="rId17" o:title="Assembly objek 1-Cut-Extrude2D o1-10"/>
                      </v:shape>
                    </w:pic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75453AB8" w14:textId="58BFB8B7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1EA78CC4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Mass:1055.35 kg</w:t>
                  </w:r>
                </w:p>
                <w:p w14:paraId="751D602A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Volume:2.14067 m^3</w:t>
                  </w:r>
                </w:p>
                <w:p w14:paraId="13751122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Density:493 kg/m^3</w:t>
                  </w:r>
                </w:p>
                <w:p w14:paraId="7908DC81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Weight:10342.4 N</w:t>
                  </w:r>
                </w:p>
                <w:p w14:paraId="7BEA9F20" w14:textId="0D1EFE27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7C5D8917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D:\Data Dokumen\SKRIPSI\BISMILLAH KEKUATAN TANGKI\SEMHAS\solid\objek 1\D o1.SLDPRT</w:t>
                  </w:r>
                </w:p>
                <w:p w14:paraId="72E7793F" w14:textId="2B613FF4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Jun 24 07:24:14 2023</w:t>
                  </w:r>
                </w:p>
              </w:tc>
            </w:tr>
            <w:tr w:rsidR="008B2E2F" w:rsidRPr="008B2E2F" w14:paraId="6BDACA00" w14:textId="77777777" w:rsidTr="003352C8">
              <w:trPr>
                <w:trHeight w:val="144"/>
                <w:tblHeader/>
                <w:jc w:val="center"/>
              </w:trPr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270DF4C3" w14:textId="6B3880D3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lastRenderedPageBreak/>
                    <w:t>Cut-Extrude2</w:t>
                  </w:r>
                </w:p>
                <w:p w14:paraId="5D73B51B" w14:textId="30B98549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pict w14:anchorId="010189FF">
                      <v:shape id="_x0000_i1045" type="#_x0000_t75" style="width:122.45pt;height:64.1pt">
                        <v:imagedata r:id="rId18" o:title="Assembly objek 1-Cut-Extrude2D o1-2"/>
                      </v:shape>
                    </w:pic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3AF7A599" w14:textId="7DC23FC0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500AFBD2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Mass:1055.35 kg</w:t>
                  </w:r>
                </w:p>
                <w:p w14:paraId="48DDCE4C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Volume:2.14067 m^3</w:t>
                  </w:r>
                </w:p>
                <w:p w14:paraId="33B0060A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Density:493 kg/m^3</w:t>
                  </w:r>
                </w:p>
                <w:p w14:paraId="11DDE7A9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Weight:10342.4 N</w:t>
                  </w:r>
                </w:p>
                <w:p w14:paraId="4998C1C9" w14:textId="02E4780B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1A49E8B3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D:\Data Dokumen\SKRIPSI\BISMILLAH KEKUATAN TANGKI\SEMHAS\solid\objek 1\D o1.SLDPRT</w:t>
                  </w:r>
                </w:p>
                <w:p w14:paraId="044F28BF" w14:textId="2070E895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Jun 24 07:24:14 2023</w:t>
                  </w:r>
                </w:p>
              </w:tc>
            </w:tr>
            <w:tr w:rsidR="008B2E2F" w:rsidRPr="008B2E2F" w14:paraId="303AEC72" w14:textId="77777777" w:rsidTr="003352C8">
              <w:trPr>
                <w:trHeight w:val="144"/>
                <w:tblHeader/>
                <w:jc w:val="center"/>
              </w:trPr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43845F0E" w14:textId="45B9FE3A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Cut-Extrude2</w:t>
                  </w:r>
                </w:p>
                <w:p w14:paraId="483F7C12" w14:textId="4522D1DF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pict w14:anchorId="55C612AE">
                      <v:shape id="_x0000_i1046" type="#_x0000_t75" style="width:122.45pt;height:64.1pt">
                        <v:imagedata r:id="rId19" o:title="Assembly objek 1-Cut-Extrude2D o1-3"/>
                      </v:shape>
                    </w:pic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46878C2A" w14:textId="37E4B71C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18309470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Mass:1055.35 kg</w:t>
                  </w:r>
                </w:p>
                <w:p w14:paraId="1FC6D855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Volume:2.14067 m^3</w:t>
                  </w:r>
                </w:p>
                <w:p w14:paraId="25F0F5CE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Density:493 kg/m^3</w:t>
                  </w:r>
                </w:p>
                <w:p w14:paraId="6F6D2A68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Weight:10342.4 N</w:t>
                  </w:r>
                </w:p>
                <w:p w14:paraId="591907FD" w14:textId="2812AC6A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0F3D97A1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D:\Data Dokumen\SKRIPSI\BISMILLAH KEKUATAN TANGKI\SEMHAS\solid\objek 1\D o1.SLDPRT</w:t>
                  </w:r>
                </w:p>
                <w:p w14:paraId="305461DB" w14:textId="48EEA3B9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Jun 24 07:24:14 2023</w:t>
                  </w:r>
                </w:p>
              </w:tc>
            </w:tr>
            <w:tr w:rsidR="008B2E2F" w:rsidRPr="008B2E2F" w14:paraId="39C5228C" w14:textId="77777777" w:rsidTr="003352C8">
              <w:trPr>
                <w:trHeight w:val="144"/>
                <w:tblHeader/>
                <w:jc w:val="center"/>
              </w:trPr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5F8D9BBE" w14:textId="0CD36E35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Cut-Extrude2</w:t>
                  </w:r>
                </w:p>
                <w:p w14:paraId="569CA90E" w14:textId="61C81FB4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pict w14:anchorId="1665A003">
                      <v:shape id="_x0000_i1047" type="#_x0000_t75" style="width:122.45pt;height:64.1pt">
                        <v:imagedata r:id="rId20" o:title="Assembly objek 1-Cut-Extrude2D o1-4"/>
                      </v:shape>
                    </w:pic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530E608A" w14:textId="3C9F9BF8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42A367F8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Mass:1055.35 kg</w:t>
                  </w:r>
                </w:p>
                <w:p w14:paraId="36A05E72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Volume:2.14067 m^3</w:t>
                  </w:r>
                </w:p>
                <w:p w14:paraId="5158B4F1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Density:493 kg/m^3</w:t>
                  </w:r>
                </w:p>
                <w:p w14:paraId="67442691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Weight:10342.4 N</w:t>
                  </w:r>
                </w:p>
                <w:p w14:paraId="699A81E5" w14:textId="532255D8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6627E608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D:\Data Dokumen\SKRIPSI\BISMILLAH KEKUATAN TANGKI\SEMHAS\solid\objek 1\D o1.SLDPRT</w:t>
                  </w:r>
                </w:p>
                <w:p w14:paraId="67762061" w14:textId="23B0A982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Jun 24 07:24:14 2023</w:t>
                  </w:r>
                </w:p>
              </w:tc>
            </w:tr>
            <w:tr w:rsidR="008B2E2F" w:rsidRPr="008B2E2F" w14:paraId="59FFD612" w14:textId="77777777" w:rsidTr="003352C8">
              <w:trPr>
                <w:trHeight w:val="144"/>
                <w:tblHeader/>
                <w:jc w:val="center"/>
              </w:trPr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5ACB319F" w14:textId="00BDE214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Cut-Extrude2</w:t>
                  </w:r>
                </w:p>
                <w:p w14:paraId="403B75A8" w14:textId="7D02F865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pict w14:anchorId="0AAC3147">
                      <v:shape id="_x0000_i1048" type="#_x0000_t75" style="width:122.45pt;height:64.1pt">
                        <v:imagedata r:id="rId21" o:title="Assembly objek 1-Cut-Extrude2D o1-5"/>
                      </v:shape>
                    </w:pic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441D8027" w14:textId="28645940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1E21E469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Mass:1055.35 kg</w:t>
                  </w:r>
                </w:p>
                <w:p w14:paraId="7880E9CF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Volume:2.14067 m^3</w:t>
                  </w:r>
                </w:p>
                <w:p w14:paraId="2050E2FB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Density:493 kg/m^3</w:t>
                  </w:r>
                </w:p>
                <w:p w14:paraId="2C155FA0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Weight:10342.4 N</w:t>
                  </w:r>
                </w:p>
                <w:p w14:paraId="3ACA3501" w14:textId="5A208183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26F5F937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D:\Data Dokumen\SKRIPSI\BISMILLAH KEKUATAN TANGKI\SEMHAS\solid\objek 1\D o1.SLDPRT</w:t>
                  </w:r>
                </w:p>
                <w:p w14:paraId="7A604339" w14:textId="456685ED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Jun 24 07:24:14 2023</w:t>
                  </w:r>
                </w:p>
              </w:tc>
            </w:tr>
            <w:tr w:rsidR="008B2E2F" w:rsidRPr="008B2E2F" w14:paraId="27487C65" w14:textId="77777777" w:rsidTr="003352C8">
              <w:trPr>
                <w:trHeight w:val="144"/>
                <w:tblHeader/>
                <w:jc w:val="center"/>
              </w:trPr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46C44DD3" w14:textId="422C63C8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Cut-Extrude2</w:t>
                  </w:r>
                </w:p>
                <w:p w14:paraId="73EA76F5" w14:textId="70B28006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pict w14:anchorId="08DB390D">
                      <v:shape id="_x0000_i1049" type="#_x0000_t75" style="width:122.45pt;height:64.1pt">
                        <v:imagedata r:id="rId22" o:title="Assembly objek 1-Cut-Extrude2D o1-6"/>
                      </v:shape>
                    </w:pic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04E29702" w14:textId="6C9CB55E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0A0A1210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Mass:1055.35 kg</w:t>
                  </w:r>
                </w:p>
                <w:p w14:paraId="6DBE1111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Volume:2.14067 m^3</w:t>
                  </w:r>
                </w:p>
                <w:p w14:paraId="6A1252D4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Density:493 kg/m^3</w:t>
                  </w:r>
                </w:p>
                <w:p w14:paraId="19D427ED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Weight:10342.4 N</w:t>
                  </w:r>
                </w:p>
                <w:p w14:paraId="03C7E0E7" w14:textId="5C007D4F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093FB24E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D:\Data Dokumen\SKRIPSI\BISMILLAH KEKUATAN TANGKI\SEMHAS\solid\objek 1\D o1.SLDPRT</w:t>
                  </w:r>
                </w:p>
                <w:p w14:paraId="260BA1BC" w14:textId="6BA81514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Jun 24 07:24:14 2023</w:t>
                  </w:r>
                </w:p>
              </w:tc>
            </w:tr>
            <w:tr w:rsidR="008B2E2F" w:rsidRPr="008B2E2F" w14:paraId="08E48C8C" w14:textId="77777777" w:rsidTr="003352C8">
              <w:trPr>
                <w:trHeight w:val="144"/>
                <w:tblHeader/>
                <w:jc w:val="center"/>
              </w:trPr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22D8F307" w14:textId="7C5347EA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Cut-Extrude2</w:t>
                  </w:r>
                </w:p>
                <w:p w14:paraId="77F02031" w14:textId="178128B3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pict w14:anchorId="1D9D4434">
                      <v:shape id="_x0000_i1050" type="#_x0000_t75" style="width:122.45pt;height:64.1pt">
                        <v:imagedata r:id="rId23" o:title="Assembly objek 1-Cut-Extrude2D o1-7"/>
                      </v:shape>
                    </w:pic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520FF109" w14:textId="2CA8BA5A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1A178575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Mass:1055.35 kg</w:t>
                  </w:r>
                </w:p>
                <w:p w14:paraId="07840041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Volume:2.14067 m^3</w:t>
                  </w:r>
                </w:p>
                <w:p w14:paraId="22A9C522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Density:493 kg/m^3</w:t>
                  </w:r>
                </w:p>
                <w:p w14:paraId="1E22FB73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Weight:10342.4 N</w:t>
                  </w:r>
                </w:p>
                <w:p w14:paraId="489EBC36" w14:textId="65FC6105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44648071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D:\Data Dokumen\SKRIPSI\BISMILLAH KEKUATAN TANGKI\SEMHAS\solid\objek 1\D o1.SLDPRT</w:t>
                  </w:r>
                </w:p>
                <w:p w14:paraId="0CA74A92" w14:textId="5EA03808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Jun 24 07:24:14 2023</w:t>
                  </w:r>
                </w:p>
              </w:tc>
            </w:tr>
            <w:tr w:rsidR="008B2E2F" w:rsidRPr="008B2E2F" w14:paraId="46D6888C" w14:textId="77777777" w:rsidTr="003352C8">
              <w:trPr>
                <w:trHeight w:val="144"/>
                <w:tblHeader/>
                <w:jc w:val="center"/>
              </w:trPr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42F0919A" w14:textId="10D0685C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Cut-Extrude2</w:t>
                  </w:r>
                </w:p>
                <w:p w14:paraId="220EAA5F" w14:textId="7A5E1221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pict w14:anchorId="461A4A6E">
                      <v:shape id="_x0000_i1051" type="#_x0000_t75" style="width:122.45pt;height:64.1pt">
                        <v:imagedata r:id="rId24" o:title="Assembly objek 1-Cut-Extrude2D o1-8"/>
                      </v:shape>
                    </w:pic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27AAC7CB" w14:textId="0BD94F22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28C0CBB2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Mass:1055.35 kg</w:t>
                  </w:r>
                </w:p>
                <w:p w14:paraId="1B68738B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Volume:2.14067 m^3</w:t>
                  </w:r>
                </w:p>
                <w:p w14:paraId="641C0109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Density:493 kg/m^3</w:t>
                  </w:r>
                </w:p>
                <w:p w14:paraId="11D2C4D8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Weight:10342.4 N</w:t>
                  </w:r>
                </w:p>
                <w:p w14:paraId="5DBF82F2" w14:textId="216098CD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6C86D05C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D:\Data Dokumen\SKRIPSI\BISMILLAH KEKUATAN TANGKI\SEMHAS\solid\objek 1\D o1.SLDPRT</w:t>
                  </w:r>
                </w:p>
                <w:p w14:paraId="170F73B4" w14:textId="0AF44014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Jun 24 07:24:14 2023</w:t>
                  </w:r>
                </w:p>
              </w:tc>
            </w:tr>
            <w:tr w:rsidR="008B2E2F" w:rsidRPr="008B2E2F" w14:paraId="219DE38F" w14:textId="77777777" w:rsidTr="003352C8">
              <w:trPr>
                <w:trHeight w:val="144"/>
                <w:tblHeader/>
                <w:jc w:val="center"/>
              </w:trPr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2F4139A1" w14:textId="34061087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Cut-Extrude2</w:t>
                  </w:r>
                </w:p>
                <w:p w14:paraId="744C9600" w14:textId="07734C8F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pict w14:anchorId="19E88CE9">
                      <v:shape id="_x0000_i1052" type="#_x0000_t75" style="width:122.45pt;height:64.1pt">
                        <v:imagedata r:id="rId25" o:title="Assembly objek 1-Cut-Extrude2D o1-9"/>
                      </v:shape>
                    </w:pic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392366E6" w14:textId="22E87653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01B19796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Mass:1055.35 kg</w:t>
                  </w:r>
                </w:p>
                <w:p w14:paraId="484D1262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Volume:2.14067 m^3</w:t>
                  </w:r>
                </w:p>
                <w:p w14:paraId="21AF39D5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Density:493 kg/m^3</w:t>
                  </w:r>
                </w:p>
                <w:p w14:paraId="70A8086B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Weight:10342.4 N</w:t>
                  </w:r>
                </w:p>
                <w:p w14:paraId="1E2F6AC9" w14:textId="5A4A54E7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0C6E889B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D:\Data Dokumen\SKRIPSI\BISMILLAH KEKUATAN TANGKI\SEMHAS\solid\objek 1\D o1.SLDPRT</w:t>
                  </w:r>
                </w:p>
                <w:p w14:paraId="1C2063B5" w14:textId="077B5D35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Jun 24 07:24:14 2023</w:t>
                  </w:r>
                </w:p>
              </w:tc>
            </w:tr>
            <w:tr w:rsidR="008B2E2F" w:rsidRPr="008B2E2F" w14:paraId="3E986C37" w14:textId="77777777" w:rsidTr="003352C8">
              <w:trPr>
                <w:trHeight w:val="144"/>
                <w:tblHeader/>
                <w:jc w:val="center"/>
              </w:trPr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412F9F65" w14:textId="23171D49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lastRenderedPageBreak/>
                    <w:t>Chamfer2</w:t>
                  </w:r>
                </w:p>
                <w:p w14:paraId="5B02B33E" w14:textId="34B3DBD3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pict w14:anchorId="3DC8F49A">
                      <v:shape id="_x0000_i1053" type="#_x0000_t75" style="width:122.45pt;height:64.1pt">
                        <v:imagedata r:id="rId26" o:title="Assembly objek 1-Chamfer2D1 o1-1"/>
                      </v:shape>
                    </w:pic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11A32B4A" w14:textId="35AC82C2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2438BC50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Mass:4083.88 kg</w:t>
                  </w:r>
                </w:p>
                <w:p w14:paraId="35AD9F01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Volume:8.28374 m^3</w:t>
                  </w:r>
                </w:p>
                <w:p w14:paraId="4DCAFE5E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Density:493 kg/m^3</w:t>
                  </w:r>
                </w:p>
                <w:p w14:paraId="6A7EF87F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Weight:40022.1 N</w:t>
                  </w:r>
                </w:p>
                <w:p w14:paraId="3BC08096" w14:textId="7F8D4AE4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31074F17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D:\Data Dokumen\SKRIPSI\BISMILLAH KEKUATAN TANGKI\SEMHAS\solid\objek 1\D1 o1.SLDPRT</w:t>
                  </w:r>
                </w:p>
                <w:p w14:paraId="6311D800" w14:textId="0071F755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Jun 24 10:54:51 2023</w:t>
                  </w:r>
                </w:p>
              </w:tc>
            </w:tr>
            <w:tr w:rsidR="008B2E2F" w:rsidRPr="008B2E2F" w14:paraId="23B93CE4" w14:textId="77777777" w:rsidTr="003352C8">
              <w:trPr>
                <w:trHeight w:val="144"/>
                <w:tblHeader/>
                <w:jc w:val="center"/>
              </w:trPr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787C4940" w14:textId="21003907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Chamfer2</w:t>
                  </w:r>
                </w:p>
                <w:p w14:paraId="53132332" w14:textId="11954B25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pict w14:anchorId="3BAF6DCA">
                      <v:shape id="_x0000_i1054" type="#_x0000_t75" style="width:122.45pt;height:64.1pt">
                        <v:imagedata r:id="rId27" o:title="Assembly objek 1-Chamfer2D1 o1-10"/>
                      </v:shape>
                    </w:pic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203A1440" w14:textId="18575E3E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24D4BBDB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Mass:4083.56 kg</w:t>
                  </w:r>
                </w:p>
                <w:p w14:paraId="3E25A401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Volume:8.28374 m^3</w:t>
                  </w:r>
                </w:p>
                <w:p w14:paraId="504C8B18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Density:492.961 kg/m^3</w:t>
                  </w:r>
                </w:p>
                <w:p w14:paraId="25A5C247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Weight:40018.9 N</w:t>
                  </w:r>
                </w:p>
                <w:p w14:paraId="6F27A1FB" w14:textId="2380F78E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716D5AF6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D:\Data Dokumen\SKRIPSI\BISMILLAH KEKUATAN TANGKI\SEMHAS\solid\objek 1\D1 o1.SLDPRT</w:t>
                  </w:r>
                </w:p>
                <w:p w14:paraId="5E7E0601" w14:textId="0B4782E9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Jun 24 10:54:51 2023</w:t>
                  </w:r>
                </w:p>
              </w:tc>
            </w:tr>
            <w:tr w:rsidR="008B2E2F" w:rsidRPr="008B2E2F" w14:paraId="4B59E999" w14:textId="77777777" w:rsidTr="003352C8">
              <w:trPr>
                <w:trHeight w:val="144"/>
                <w:tblHeader/>
                <w:jc w:val="center"/>
              </w:trPr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1461B938" w14:textId="6FED5AAF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Chamfer2</w:t>
                  </w:r>
                </w:p>
                <w:p w14:paraId="040B4A47" w14:textId="45069AB8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pict w14:anchorId="533EFAF7">
                      <v:shape id="_x0000_i1055" type="#_x0000_t75" style="width:122.45pt;height:64.1pt">
                        <v:imagedata r:id="rId28" o:title="Assembly objek 1-Chamfer2D1 o1-2"/>
                      </v:shape>
                    </w:pic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402D2A5C" w14:textId="0CB3EE38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1E6B161A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Mass:4083.56 kg</w:t>
                  </w:r>
                </w:p>
                <w:p w14:paraId="465DFC43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Volume:8.28374 m^3</w:t>
                  </w:r>
                </w:p>
                <w:p w14:paraId="000A9B44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Density:492.961 kg/m^3</w:t>
                  </w:r>
                </w:p>
                <w:p w14:paraId="588F4DF0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Weight:40018.9 N</w:t>
                  </w:r>
                </w:p>
                <w:p w14:paraId="1FBED77A" w14:textId="31F32997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23DC3220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D:\Data Dokumen\SKRIPSI\BISMILLAH KEKUATAN TANGKI\SEMHAS\solid\objek 1\D1 o1.SLDPRT</w:t>
                  </w:r>
                </w:p>
                <w:p w14:paraId="775D24CE" w14:textId="517BAF79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Jun 24 10:54:51 2023</w:t>
                  </w:r>
                </w:p>
              </w:tc>
            </w:tr>
            <w:tr w:rsidR="008B2E2F" w:rsidRPr="008B2E2F" w14:paraId="0D7593BF" w14:textId="77777777" w:rsidTr="003352C8">
              <w:trPr>
                <w:trHeight w:val="144"/>
                <w:tblHeader/>
                <w:jc w:val="center"/>
              </w:trPr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536368AC" w14:textId="5DA1564F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Chamfer2</w:t>
                  </w:r>
                </w:p>
                <w:p w14:paraId="27B38360" w14:textId="2389177B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pict w14:anchorId="78E976C6">
                      <v:shape id="_x0000_i1056" type="#_x0000_t75" style="width:122.45pt;height:64.1pt">
                        <v:imagedata r:id="rId29" o:title="Assembly objek 1-Chamfer2D1 o1-3"/>
                      </v:shape>
                    </w:pic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2CC3BB24" w14:textId="6B88A615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2024C257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Mass:4083.54 kg</w:t>
                  </w:r>
                </w:p>
                <w:p w14:paraId="65EF56E2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Volume:8.28374 m^3</w:t>
                  </w:r>
                </w:p>
                <w:p w14:paraId="50F821FF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Density:492.959 kg/m^3</w:t>
                  </w:r>
                </w:p>
                <w:p w14:paraId="7437C79C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Weight:40018.7 N</w:t>
                  </w:r>
                </w:p>
                <w:p w14:paraId="6BEF0F92" w14:textId="5A3D1411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00254DA5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D:\Data Dokumen\SKRIPSI\BISMILLAH KEKUATAN TANGKI\SEMHAS\solid\objek 1\D1 o1.SLDPRT</w:t>
                  </w:r>
                </w:p>
                <w:p w14:paraId="4D35366B" w14:textId="3220709C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Jun 24 10:54:51 2023</w:t>
                  </w:r>
                </w:p>
              </w:tc>
            </w:tr>
            <w:tr w:rsidR="008B2E2F" w:rsidRPr="008B2E2F" w14:paraId="7D517186" w14:textId="77777777" w:rsidTr="003352C8">
              <w:trPr>
                <w:trHeight w:val="144"/>
                <w:tblHeader/>
                <w:jc w:val="center"/>
              </w:trPr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72B1B6F0" w14:textId="7BB9A4C2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Chamfer2</w:t>
                  </w:r>
                </w:p>
                <w:p w14:paraId="26C40A01" w14:textId="47DB0C45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pict w14:anchorId="51B6566F">
                      <v:shape id="_x0000_i1057" type="#_x0000_t75" style="width:122.45pt;height:64.1pt">
                        <v:imagedata r:id="rId30" o:title="Assembly objek 1-Chamfer2D1 o1-4"/>
                      </v:shape>
                    </w:pic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49C082BB" w14:textId="471F30E3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7C982ADB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Mass:4083.54 kg</w:t>
                  </w:r>
                </w:p>
                <w:p w14:paraId="480AF4B1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Volume:8.28374 m^3</w:t>
                  </w:r>
                </w:p>
                <w:p w14:paraId="01EDBB4F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Density:492.959 kg/m^3</w:t>
                  </w:r>
                </w:p>
                <w:p w14:paraId="21AF565B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Weight:40018.7 N</w:t>
                  </w:r>
                </w:p>
                <w:p w14:paraId="79642CE0" w14:textId="18376F23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71BF986C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D:\Data Dokumen\SKRIPSI\BISMILLAH KEKUATAN TANGKI\SEMHAS\solid\objek 1\D1 o1.SLDPRT</w:t>
                  </w:r>
                </w:p>
                <w:p w14:paraId="131A91A0" w14:textId="5E475873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Jun 24 10:54:51 2023</w:t>
                  </w:r>
                </w:p>
              </w:tc>
            </w:tr>
            <w:tr w:rsidR="008B2E2F" w:rsidRPr="008B2E2F" w14:paraId="6B31B08C" w14:textId="77777777" w:rsidTr="003352C8">
              <w:trPr>
                <w:trHeight w:val="144"/>
                <w:tblHeader/>
                <w:jc w:val="center"/>
              </w:trPr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387D300B" w14:textId="2ACE8FDE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Chamfer2</w:t>
                  </w:r>
                </w:p>
                <w:p w14:paraId="35A8F455" w14:textId="26D65D8E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pict w14:anchorId="52598246">
                      <v:shape id="_x0000_i1058" type="#_x0000_t75" style="width:122.45pt;height:64.1pt">
                        <v:imagedata r:id="rId31" o:title="Assembly objek 1-Chamfer2D1 o1-5"/>
                      </v:shape>
                    </w:pic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2DB22EA8" w14:textId="1D04FD64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18183504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Mass:4083.56 kg</w:t>
                  </w:r>
                </w:p>
                <w:p w14:paraId="3EFC6349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Volume:8.28374 m^3</w:t>
                  </w:r>
                </w:p>
                <w:p w14:paraId="21ED2D3C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Density:492.961 kg/m^3</w:t>
                  </w:r>
                </w:p>
                <w:p w14:paraId="7A81F32B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Weight:40018.9 N</w:t>
                  </w:r>
                </w:p>
                <w:p w14:paraId="27B4AB57" w14:textId="22ED0913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14B145D1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D:\Data Dokumen\SKRIPSI\BISMILLAH KEKUATAN TANGKI\SEMHAS\solid\objek 1\D1 o1.SLDPRT</w:t>
                  </w:r>
                </w:p>
                <w:p w14:paraId="591DE6F2" w14:textId="6FD01B32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Jun 24 10:54:51 2023</w:t>
                  </w:r>
                </w:p>
              </w:tc>
            </w:tr>
            <w:tr w:rsidR="008B2E2F" w:rsidRPr="008B2E2F" w14:paraId="5C3CA6EB" w14:textId="77777777" w:rsidTr="003352C8">
              <w:trPr>
                <w:trHeight w:val="144"/>
                <w:tblHeader/>
                <w:jc w:val="center"/>
              </w:trPr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6C4ED482" w14:textId="44238DBF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Chamfer2</w:t>
                  </w:r>
                </w:p>
                <w:p w14:paraId="273B5D90" w14:textId="329FB0C7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pict w14:anchorId="34BCF055">
                      <v:shape id="_x0000_i1059" type="#_x0000_t75" style="width:122.45pt;height:64.1pt">
                        <v:imagedata r:id="rId32" o:title="Assembly objek 1-Chamfer2D1 o1-6"/>
                      </v:shape>
                    </w:pic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2B812B2A" w14:textId="13C5E53F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381CF174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Mass:4083.88 kg</w:t>
                  </w:r>
                </w:p>
                <w:p w14:paraId="2AA218DF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Volume:8.28374 m^3</w:t>
                  </w:r>
                </w:p>
                <w:p w14:paraId="61B2DB2C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Density:493 kg/m^3</w:t>
                  </w:r>
                </w:p>
                <w:p w14:paraId="7E949CFA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Weight:40022.1 N</w:t>
                  </w:r>
                </w:p>
                <w:p w14:paraId="1561B989" w14:textId="258F1E92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66BC9D31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D:\Data Dokumen\SKRIPSI\BISMILLAH KEKUATAN TANGKI\SEMHAS\solid\objek 1\D1 o1.SLDPRT</w:t>
                  </w:r>
                </w:p>
                <w:p w14:paraId="611776FD" w14:textId="6CE74221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Jun 24 10:54:51 2023</w:t>
                  </w:r>
                </w:p>
              </w:tc>
            </w:tr>
            <w:tr w:rsidR="008B2E2F" w:rsidRPr="008B2E2F" w14:paraId="26829EA8" w14:textId="77777777" w:rsidTr="003352C8">
              <w:trPr>
                <w:trHeight w:val="144"/>
                <w:tblHeader/>
                <w:jc w:val="center"/>
              </w:trPr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1DDC6B80" w14:textId="001A5623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Chamfer2</w:t>
                  </w:r>
                </w:p>
                <w:p w14:paraId="2C14D715" w14:textId="3AC6DBEC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pict w14:anchorId="6B8294E5">
                      <v:shape id="_x0000_i1060" type="#_x0000_t75" style="width:122.45pt;height:64.1pt">
                        <v:imagedata r:id="rId33" o:title="Assembly objek 1-Chamfer2D1 o1-7"/>
                      </v:shape>
                    </w:pic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368C0258" w14:textId="4A37DEE8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4F7190B5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Mass:4083.56 kg</w:t>
                  </w:r>
                </w:p>
                <w:p w14:paraId="0DE86B9A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Volume:8.28374 m^3</w:t>
                  </w:r>
                </w:p>
                <w:p w14:paraId="20493614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Density:492.961 kg/m^3</w:t>
                  </w:r>
                </w:p>
                <w:p w14:paraId="76B902A3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Weight:40018.9 N</w:t>
                  </w:r>
                </w:p>
                <w:p w14:paraId="3442A8E9" w14:textId="33AC5EAE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3C1E0652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D:\Data Dokumen\SKRIPSI\BISMILLAH KEKUATAN TANGKI\SEMHAS\solid\objek 1\D1 o1.SLDPRT</w:t>
                  </w:r>
                </w:p>
                <w:p w14:paraId="7C56BC4C" w14:textId="66E54364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Jun 24 10:54:51 2023</w:t>
                  </w:r>
                </w:p>
              </w:tc>
            </w:tr>
            <w:tr w:rsidR="008B2E2F" w:rsidRPr="008B2E2F" w14:paraId="32547668" w14:textId="77777777" w:rsidTr="003352C8">
              <w:trPr>
                <w:trHeight w:val="144"/>
                <w:tblHeader/>
                <w:jc w:val="center"/>
              </w:trPr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7C0D4DFF" w14:textId="72CE3738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lastRenderedPageBreak/>
                    <w:t>Chamfer2</w:t>
                  </w:r>
                </w:p>
                <w:p w14:paraId="25762DF8" w14:textId="28231AD5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pict w14:anchorId="617D1538">
                      <v:shape id="_x0000_i1061" type="#_x0000_t75" style="width:122.45pt;height:64.1pt">
                        <v:imagedata r:id="rId34" o:title="Assembly objek 1-Chamfer2D1 o1-8"/>
                      </v:shape>
                    </w:pic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41CE4029" w14:textId="0B18060A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471D9F65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Mass:4083.54 kg</w:t>
                  </w:r>
                </w:p>
                <w:p w14:paraId="7044A27E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Volume:8.28374 m^3</w:t>
                  </w:r>
                </w:p>
                <w:p w14:paraId="5CA525DD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Density:492.959 kg/m^3</w:t>
                  </w:r>
                </w:p>
                <w:p w14:paraId="162A78C9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Weight:40018.7 N</w:t>
                  </w:r>
                </w:p>
                <w:p w14:paraId="20804029" w14:textId="46AA812D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656E0F58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D:\Data Dokumen\SKRIPSI\BISMILLAH KEKUATAN TANGKI\SEMHAS\solid\objek 1\D1 o1.SLDPRT</w:t>
                  </w:r>
                </w:p>
                <w:p w14:paraId="732A2182" w14:textId="4A4F8C78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Jun 24 10:54:51 2023</w:t>
                  </w:r>
                </w:p>
              </w:tc>
            </w:tr>
            <w:tr w:rsidR="008B2E2F" w:rsidRPr="008B2E2F" w14:paraId="7C7A8738" w14:textId="77777777" w:rsidTr="003352C8">
              <w:trPr>
                <w:trHeight w:val="144"/>
                <w:tblHeader/>
                <w:jc w:val="center"/>
              </w:trPr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6D4F491F" w14:textId="50457850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Chamfer2</w:t>
                  </w:r>
                </w:p>
                <w:p w14:paraId="15B52632" w14:textId="07C92417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pict w14:anchorId="2726DE06">
                      <v:shape id="_x0000_i1062" type="#_x0000_t75" style="width:122.45pt;height:64.1pt">
                        <v:imagedata r:id="rId35" o:title="Assembly objek 1-Chamfer2D1 o1-9"/>
                      </v:shape>
                    </w:pic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6187106C" w14:textId="7EA01D1B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358FDC87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Mass:4083.54 kg</w:t>
                  </w:r>
                </w:p>
                <w:p w14:paraId="42911D8E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Volume:8.28374 m^3</w:t>
                  </w:r>
                </w:p>
                <w:p w14:paraId="10D8E83D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Density:492.959 kg/m^3</w:t>
                  </w:r>
                </w:p>
                <w:p w14:paraId="2652395A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Weight:40018.7 N</w:t>
                  </w:r>
                </w:p>
                <w:p w14:paraId="158DEB49" w14:textId="6C522494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5D723E20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D:\Data Dokumen\SKRIPSI\BISMILLAH KEKUATAN TANGKI\SEMHAS\solid\objek 1\D1 o1.SLDPRT</w:t>
                  </w:r>
                </w:p>
                <w:p w14:paraId="00880027" w14:textId="02C632BC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Jun 24 10:54:51 2023</w:t>
                  </w:r>
                </w:p>
              </w:tc>
            </w:tr>
            <w:tr w:rsidR="008B2E2F" w:rsidRPr="008B2E2F" w14:paraId="1393D871" w14:textId="77777777" w:rsidTr="003352C8">
              <w:trPr>
                <w:trHeight w:val="144"/>
                <w:tblHeader/>
                <w:jc w:val="center"/>
              </w:trPr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03A27240" w14:textId="17E349BD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Cut-Extrude2</w:t>
                  </w:r>
                </w:p>
                <w:p w14:paraId="0A05A67E" w14:textId="58060B58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pict w14:anchorId="5D008796">
                      <v:shape id="_x0000_i1063" type="#_x0000_t75" style="width:122.45pt;height:64.1pt">
                        <v:imagedata r:id="rId36" o:title="Assembly objek 1-Cut-Extrude2E o1-1"/>
                      </v:shape>
                    </w:pic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15D0EDD1" w14:textId="154D8E5B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4637B639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Mass:591.015 kg</w:t>
                  </w:r>
                </w:p>
                <w:p w14:paraId="2DD20FE7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Volume:1.19881 m^3</w:t>
                  </w:r>
                </w:p>
                <w:p w14:paraId="4269FBD2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Density:493 kg/m^3</w:t>
                  </w:r>
                </w:p>
                <w:p w14:paraId="34643D1D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Weight:5791.95 N</w:t>
                  </w:r>
                </w:p>
                <w:p w14:paraId="0B402DB1" w14:textId="76EE70A4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25F3C03E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D:\Data Dokumen\SKRIPSI\BISMILLAH KEKUATAN TANGKI\SEMHAS\solid\objek 1\E o1.SLDPRT</w:t>
                  </w:r>
                </w:p>
                <w:p w14:paraId="38258CB5" w14:textId="1322DD8C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Jun 24 09:03:39 2023</w:t>
                  </w:r>
                </w:p>
              </w:tc>
            </w:tr>
            <w:tr w:rsidR="008B2E2F" w:rsidRPr="008B2E2F" w14:paraId="0FDAE9F6" w14:textId="77777777" w:rsidTr="003352C8">
              <w:trPr>
                <w:trHeight w:val="144"/>
                <w:tblHeader/>
                <w:jc w:val="center"/>
              </w:trPr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29E334FA" w14:textId="15332409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Cut-Extrude2</w:t>
                  </w:r>
                </w:p>
                <w:p w14:paraId="0C743111" w14:textId="4C39E29E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pict w14:anchorId="60CAD6F7">
                      <v:shape id="_x0000_i1064" type="#_x0000_t75" style="width:122.45pt;height:64.1pt">
                        <v:imagedata r:id="rId37" o:title="Assembly objek 1-Cut-Extrude2E o1-2"/>
                      </v:shape>
                    </w:pic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608B0F46" w14:textId="495C5ED3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0AAC82BD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Mass:591.015 kg</w:t>
                  </w:r>
                </w:p>
                <w:p w14:paraId="4BCAB8F2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Volume:1.19881 m^3</w:t>
                  </w:r>
                </w:p>
                <w:p w14:paraId="3833E734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Density:493 kg/m^3</w:t>
                  </w:r>
                </w:p>
                <w:p w14:paraId="496EF718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Weight:5791.95 N</w:t>
                  </w:r>
                </w:p>
                <w:p w14:paraId="51D5CFD0" w14:textId="3A3975F4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46E57C6E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D:\Data Dokumen\SKRIPSI\BISMILLAH KEKUATAN TANGKI\SEMHAS\solid\objek 1\E o1.SLDPRT</w:t>
                  </w:r>
                </w:p>
                <w:p w14:paraId="1292412C" w14:textId="6CE3714F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Jun 24 09:03:39 2023</w:t>
                  </w:r>
                </w:p>
              </w:tc>
            </w:tr>
            <w:tr w:rsidR="008B2E2F" w:rsidRPr="008B2E2F" w14:paraId="00009EDD" w14:textId="77777777" w:rsidTr="003352C8">
              <w:trPr>
                <w:trHeight w:val="144"/>
                <w:tblHeader/>
                <w:jc w:val="center"/>
              </w:trPr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5C4E45F3" w14:textId="2FF96395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Cut-Extrude2</w:t>
                  </w:r>
                </w:p>
                <w:p w14:paraId="41DE7556" w14:textId="2A48DF85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pict w14:anchorId="7DB50685">
                      <v:shape id="_x0000_i1065" type="#_x0000_t75" style="width:122.45pt;height:64.1pt">
                        <v:imagedata r:id="rId38" o:title="Assembly objek 1-Cut-Extrude2E o1-3"/>
                      </v:shape>
                    </w:pic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0E4839F7" w14:textId="52A49143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0E66609A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Mass:591.015 kg</w:t>
                  </w:r>
                </w:p>
                <w:p w14:paraId="4877BC76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Volume:1.19881 m^3</w:t>
                  </w:r>
                </w:p>
                <w:p w14:paraId="0BBCC6C2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Density:493 kg/m^3</w:t>
                  </w:r>
                </w:p>
                <w:p w14:paraId="7E34CFF6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Weight:5791.95 N</w:t>
                  </w:r>
                </w:p>
                <w:p w14:paraId="03E4646B" w14:textId="6421C2A3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5AE72918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D:\Data Dokumen\SKRIPSI\BISMILLAH KEKUATAN TANGKI\SEMHAS\solid\objek 1\E o1.SLDPRT</w:t>
                  </w:r>
                </w:p>
                <w:p w14:paraId="6BED0C60" w14:textId="71206172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Jun 24 09:03:39 2023</w:t>
                  </w:r>
                </w:p>
              </w:tc>
            </w:tr>
            <w:tr w:rsidR="008B2E2F" w:rsidRPr="008B2E2F" w14:paraId="66EF16FF" w14:textId="77777777" w:rsidTr="003352C8">
              <w:trPr>
                <w:trHeight w:val="144"/>
                <w:tblHeader/>
                <w:jc w:val="center"/>
              </w:trPr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32DB2BA0" w14:textId="0ABE6951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Cut-Extrude2</w:t>
                  </w:r>
                </w:p>
                <w:p w14:paraId="1D255A77" w14:textId="099144BC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pict w14:anchorId="6272C3E6">
                      <v:shape id="_x0000_i1066" type="#_x0000_t75" style="width:122.45pt;height:64.1pt">
                        <v:imagedata r:id="rId39" o:title="Assembly objek 1-Cut-Extrude2E o1-4"/>
                      </v:shape>
                    </w:pic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3D0C577B" w14:textId="7ED8E93F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218676EA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Mass:591.015 kg</w:t>
                  </w:r>
                </w:p>
                <w:p w14:paraId="38DCCBB2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Volume:1.19881 m^3</w:t>
                  </w:r>
                </w:p>
                <w:p w14:paraId="7249BB27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Density:493 kg/m^3</w:t>
                  </w:r>
                </w:p>
                <w:p w14:paraId="6CF09984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Weight:5791.95 N</w:t>
                  </w:r>
                </w:p>
                <w:p w14:paraId="1D84D1C4" w14:textId="119DC739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76C5EDB8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D:\Data Dokumen\SKRIPSI\BISMILLAH KEKUATAN TANGKI\SEMHAS\solid\objek 1\E o1.SLDPRT</w:t>
                  </w:r>
                </w:p>
                <w:p w14:paraId="0B701C01" w14:textId="223D9D83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Jun 24 09:03:39 2023</w:t>
                  </w:r>
                </w:p>
              </w:tc>
            </w:tr>
            <w:tr w:rsidR="008B2E2F" w:rsidRPr="008B2E2F" w14:paraId="6ACA8DC2" w14:textId="77777777" w:rsidTr="003352C8">
              <w:trPr>
                <w:trHeight w:val="144"/>
                <w:tblHeader/>
                <w:jc w:val="center"/>
              </w:trPr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7D521D29" w14:textId="18D78740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Cut-Extrude2</w:t>
                  </w:r>
                </w:p>
                <w:p w14:paraId="523596A5" w14:textId="00172FCA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pict w14:anchorId="7C209A63">
                      <v:shape id="_x0000_i1067" type="#_x0000_t75" style="width:122.45pt;height:64.1pt">
                        <v:imagedata r:id="rId40" o:title="Assembly objek 1-Cut-Extrude2F o1-1"/>
                      </v:shape>
                    </w:pic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6CE10F61" w14:textId="18FFF746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6B25C4A6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Mass:629.7 kg</w:t>
                  </w:r>
                </w:p>
                <w:p w14:paraId="529DB214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Volume:1.27728 m^3</w:t>
                  </w:r>
                </w:p>
                <w:p w14:paraId="661D681F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Density:493 kg/m^3</w:t>
                  </w:r>
                </w:p>
                <w:p w14:paraId="04F658AE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Weight:6171.06 N</w:t>
                  </w:r>
                </w:p>
                <w:p w14:paraId="1117FB78" w14:textId="11304C93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59773AEF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D:\Data Dokumen\SKRIPSI\BISMILLAH KEKUATAN TANGKI\SEMHAS\solid\objek 1\F o1.SLDPRT</w:t>
                  </w:r>
                </w:p>
                <w:p w14:paraId="6016EE8D" w14:textId="4E1CD41E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Jun 24 07:26:50 2023</w:t>
                  </w:r>
                </w:p>
              </w:tc>
            </w:tr>
            <w:tr w:rsidR="008B2E2F" w:rsidRPr="008B2E2F" w14:paraId="40BDB58A" w14:textId="77777777" w:rsidTr="003352C8">
              <w:trPr>
                <w:trHeight w:val="144"/>
                <w:tblHeader/>
                <w:jc w:val="center"/>
              </w:trPr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77AD32F3" w14:textId="75AE8A48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Cut-Extrude2</w:t>
                  </w:r>
                </w:p>
                <w:p w14:paraId="4A888EA3" w14:textId="3317441B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pict w14:anchorId="508DCA63">
                      <v:shape id="_x0000_i1068" type="#_x0000_t75" style="width:122.45pt;height:64.1pt">
                        <v:imagedata r:id="rId41" o:title="Assembly objek 1-Cut-Extrude2F o1-2"/>
                      </v:shape>
                    </w:pic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73D4CE84" w14:textId="2EB6647D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4011FF4A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Mass:629.7 kg</w:t>
                  </w:r>
                </w:p>
                <w:p w14:paraId="59D06704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Volume:1.27728 m^3</w:t>
                  </w:r>
                </w:p>
                <w:p w14:paraId="2784F73F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Density:493 kg/m^3</w:t>
                  </w:r>
                </w:p>
                <w:p w14:paraId="3B8B876A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Weight:6171.06 N</w:t>
                  </w:r>
                </w:p>
                <w:p w14:paraId="46038CD9" w14:textId="330E02BB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6E332AC9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D:\Data Dokumen\SKRIPSI\BISMILLAH KEKUATAN TANGKI\SEMHAS\solid\objek 1\F o1.SLDPRT</w:t>
                  </w:r>
                </w:p>
                <w:p w14:paraId="113F3415" w14:textId="3BFD65F1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Jun 24 07:26:50 2023</w:t>
                  </w:r>
                </w:p>
              </w:tc>
            </w:tr>
            <w:tr w:rsidR="008B2E2F" w:rsidRPr="008B2E2F" w14:paraId="5BD7A05B" w14:textId="77777777" w:rsidTr="003352C8">
              <w:trPr>
                <w:trHeight w:val="144"/>
                <w:tblHeader/>
                <w:jc w:val="center"/>
              </w:trPr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48EA338B" w14:textId="060964B1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lastRenderedPageBreak/>
                    <w:t>Cut-Extrude2</w:t>
                  </w:r>
                </w:p>
                <w:p w14:paraId="5BC82F1D" w14:textId="69F170FD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pict w14:anchorId="70643A45">
                      <v:shape id="_x0000_i1069" type="#_x0000_t75" style="width:122.45pt;height:64.1pt">
                        <v:imagedata r:id="rId42" o:title="Assembly objek 1-Cut-Extrude2G o1-1"/>
                      </v:shape>
                    </w:pic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29C460A6" w14:textId="10DAB693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2BB48C1A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Mass:327.866 kg</w:t>
                  </w:r>
                </w:p>
                <w:p w14:paraId="7C90F218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Volume:0.665042 m^3</w:t>
                  </w:r>
                </w:p>
                <w:p w14:paraId="43C11AC2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Density:493 kg/m^3</w:t>
                  </w:r>
                </w:p>
                <w:p w14:paraId="59175306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Weight:3213.09 N</w:t>
                  </w:r>
                </w:p>
                <w:p w14:paraId="6DBC9678" w14:textId="622C5074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60E442A3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D:\Data Dokumen\SKRIPSI\BISMILLAH KEKUATAN TANGKI\SEMHAS\solid\objek 1\G o1.SLDPRT</w:t>
                  </w:r>
                </w:p>
                <w:p w14:paraId="76E57572" w14:textId="2FDD482C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Jun 24 09:14:14 2023</w:t>
                  </w:r>
                </w:p>
              </w:tc>
            </w:tr>
            <w:tr w:rsidR="008B2E2F" w:rsidRPr="008B2E2F" w14:paraId="3F46F4A9" w14:textId="77777777" w:rsidTr="003352C8">
              <w:trPr>
                <w:trHeight w:val="144"/>
                <w:tblHeader/>
                <w:jc w:val="center"/>
              </w:trPr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7A2FAC54" w14:textId="31475174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Cut-Extrude2</w:t>
                  </w:r>
                </w:p>
                <w:p w14:paraId="11F31A97" w14:textId="4C712AF3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pict w14:anchorId="202E3423">
                      <v:shape id="_x0000_i1070" type="#_x0000_t75" style="width:122.45pt;height:64.1pt">
                        <v:imagedata r:id="rId43" o:title="Assembly objek 1-Cut-Extrude2G o1-2"/>
                      </v:shape>
                    </w:pic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364FC0F0" w14:textId="36D88C95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25F9EAA0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Mass:327.866 kg</w:t>
                  </w:r>
                </w:p>
                <w:p w14:paraId="57245ECF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Volume:0.665042 m^3</w:t>
                  </w:r>
                </w:p>
                <w:p w14:paraId="63E3E41D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Density:493 kg/m^3</w:t>
                  </w:r>
                </w:p>
                <w:p w14:paraId="49DCC1F5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Weight:3213.09 N</w:t>
                  </w:r>
                </w:p>
                <w:p w14:paraId="2CA985DD" w14:textId="38B31942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7461240F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D:\Data Dokumen\SKRIPSI\BISMILLAH KEKUATAN TANGKI\SEMHAS\solid\objek 1\G o1.SLDPRT</w:t>
                  </w:r>
                </w:p>
                <w:p w14:paraId="7E813E7B" w14:textId="4DB1384D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Jun 24 09:14:14 2023</w:t>
                  </w:r>
                </w:p>
              </w:tc>
            </w:tr>
            <w:tr w:rsidR="008B2E2F" w:rsidRPr="008B2E2F" w14:paraId="2D6A21F4" w14:textId="77777777" w:rsidTr="003352C8">
              <w:trPr>
                <w:trHeight w:val="144"/>
                <w:tblHeader/>
                <w:jc w:val="center"/>
              </w:trPr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2024DA87" w14:textId="759C867A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Mirror1</w:t>
                  </w:r>
                </w:p>
                <w:p w14:paraId="40E02C6F" w14:textId="19EB5480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pict w14:anchorId="5361CFA2">
                      <v:shape id="_x0000_i1071" type="#_x0000_t75" style="width:122.45pt;height:64.1pt">
                        <v:imagedata r:id="rId44" o:title="Assembly objek 1-Mirror1brancing-1"/>
                      </v:shape>
                    </w:pic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73156B6C" w14:textId="7C26773B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4E7E9BF0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Mass:68.1002 kg</w:t>
                  </w:r>
                </w:p>
                <w:p w14:paraId="7847CDFD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Volume:0.138134 m^3</w:t>
                  </w:r>
                </w:p>
                <w:p w14:paraId="718F1B12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Density:493 kg/m^3</w:t>
                  </w:r>
                </w:p>
                <w:p w14:paraId="39AB26BC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Weight:667.382 N</w:t>
                  </w:r>
                </w:p>
                <w:p w14:paraId="17C70AEB" w14:textId="1A0E8258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5B72B80B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D:\Data Dokumen\SKRIPSI\BISMILLAH KEKUATAN TANGKI\SEMHAS\solid\objek 1\brancing.SLDPRT</w:t>
                  </w:r>
                </w:p>
                <w:p w14:paraId="49FA9670" w14:textId="5B0B6865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Jun 24 08:18:22 2023</w:t>
                  </w:r>
                </w:p>
              </w:tc>
            </w:tr>
            <w:tr w:rsidR="008B2E2F" w:rsidRPr="008B2E2F" w14:paraId="60919241" w14:textId="77777777" w:rsidTr="003352C8">
              <w:trPr>
                <w:trHeight w:val="144"/>
                <w:tblHeader/>
                <w:jc w:val="center"/>
              </w:trPr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5BA54A42" w14:textId="4F81B3F7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Mirror1</w:t>
                  </w:r>
                </w:p>
                <w:p w14:paraId="6F1E9DCA" w14:textId="05193073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pict w14:anchorId="40485F97">
                      <v:shape id="_x0000_i1072" type="#_x0000_t75" style="width:122.45pt;height:64.1pt">
                        <v:imagedata r:id="rId45" o:title="Assembly objek 1-Mirror1brancing-10"/>
                      </v:shape>
                    </w:pic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04984A18" w14:textId="2040CD3C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2DBC63A9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Mass:68.1002 kg</w:t>
                  </w:r>
                </w:p>
                <w:p w14:paraId="7DB142D2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Volume:0.138134 m^3</w:t>
                  </w:r>
                </w:p>
                <w:p w14:paraId="5CD661EF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Density:493 kg/m^3</w:t>
                  </w:r>
                </w:p>
                <w:p w14:paraId="4115B2DE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Weight:667.382 N</w:t>
                  </w:r>
                </w:p>
                <w:p w14:paraId="615F29FF" w14:textId="2777FC45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70753108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D:\Data Dokumen\SKRIPSI\BISMILLAH KEKUATAN TANGKI\SEMHAS\solid\objek 1\brancing.SLDPRT</w:t>
                  </w:r>
                </w:p>
                <w:p w14:paraId="1ADB0D15" w14:textId="5AE70487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Jun 24 08:18:22 2023</w:t>
                  </w:r>
                </w:p>
              </w:tc>
            </w:tr>
            <w:tr w:rsidR="008B2E2F" w:rsidRPr="008B2E2F" w14:paraId="42F0BD31" w14:textId="77777777" w:rsidTr="003352C8">
              <w:trPr>
                <w:trHeight w:val="144"/>
                <w:tblHeader/>
                <w:jc w:val="center"/>
              </w:trPr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4BA4A739" w14:textId="71F3DD36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Mirror1</w:t>
                  </w:r>
                </w:p>
                <w:p w14:paraId="06B006DC" w14:textId="71B38CEC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pict w14:anchorId="1AFD6C0B">
                      <v:shape id="_x0000_i1073" type="#_x0000_t75" style="width:122.45pt;height:64.1pt">
                        <v:imagedata r:id="rId46" o:title="Assembly objek 1-Mirror1brancing-2"/>
                      </v:shape>
                    </w:pic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2A03CE89" w14:textId="75B96E73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5783D19A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Mass:68.1002 kg</w:t>
                  </w:r>
                </w:p>
                <w:p w14:paraId="44295792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Volume:0.138134 m^3</w:t>
                  </w:r>
                </w:p>
                <w:p w14:paraId="0FA87AF8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Density:493 kg/m^3</w:t>
                  </w:r>
                </w:p>
                <w:p w14:paraId="14E6A28C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Weight:667.382 N</w:t>
                  </w:r>
                </w:p>
                <w:p w14:paraId="6F17227A" w14:textId="4D822588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3EEF09B4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D:\Data Dokumen\SKRIPSI\BISMILLAH KEKUATAN TANGKI\SEMHAS\solid\objek 1\brancing.SLDPRT</w:t>
                  </w:r>
                </w:p>
                <w:p w14:paraId="659291D0" w14:textId="73540C9D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Jun 24 08:18:22 2023</w:t>
                  </w:r>
                </w:p>
              </w:tc>
            </w:tr>
            <w:tr w:rsidR="008B2E2F" w:rsidRPr="008B2E2F" w14:paraId="45773A8C" w14:textId="77777777" w:rsidTr="003352C8">
              <w:trPr>
                <w:trHeight w:val="144"/>
                <w:tblHeader/>
                <w:jc w:val="center"/>
              </w:trPr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2896D878" w14:textId="68ED1542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Mirror1</w:t>
                  </w:r>
                </w:p>
                <w:p w14:paraId="3DFB3B00" w14:textId="659B366B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pict w14:anchorId="6F4186AB">
                      <v:shape id="_x0000_i1074" type="#_x0000_t75" style="width:122.45pt;height:64.1pt">
                        <v:imagedata r:id="rId47" o:title="Assembly objek 1-Mirror1brancing-3"/>
                      </v:shape>
                    </w:pic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6A134CCF" w14:textId="69E6954B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3470E343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Mass:68.1002 kg</w:t>
                  </w:r>
                </w:p>
                <w:p w14:paraId="3581F2E8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Volume:0.138134 m^3</w:t>
                  </w:r>
                </w:p>
                <w:p w14:paraId="0C5DAC21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Density:493 kg/m^3</w:t>
                  </w:r>
                </w:p>
                <w:p w14:paraId="403D2786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Weight:667.382 N</w:t>
                  </w:r>
                </w:p>
                <w:p w14:paraId="01768AED" w14:textId="00A11F5F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52D7BFBB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D:\Data Dokumen\SKRIPSI\BISMILLAH KEKUATAN TANGKI\SEMHAS\solid\objek 1\brancing.SLDPRT</w:t>
                  </w:r>
                </w:p>
                <w:p w14:paraId="3BBC64E3" w14:textId="39E34C10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Jun 24 08:18:22 2023</w:t>
                  </w:r>
                </w:p>
              </w:tc>
            </w:tr>
            <w:tr w:rsidR="008B2E2F" w:rsidRPr="008B2E2F" w14:paraId="3FE4DF8A" w14:textId="77777777" w:rsidTr="003352C8">
              <w:trPr>
                <w:trHeight w:val="144"/>
                <w:tblHeader/>
                <w:jc w:val="center"/>
              </w:trPr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0A0DE940" w14:textId="1E0DEE02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Mirror1</w:t>
                  </w:r>
                </w:p>
                <w:p w14:paraId="52B9EE4D" w14:textId="13E696C9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pict w14:anchorId="6DF1129C">
                      <v:shape id="_x0000_i1075" type="#_x0000_t75" style="width:122.45pt;height:64.1pt">
                        <v:imagedata r:id="rId48" o:title="Assembly objek 1-Mirror1brancing-4"/>
                      </v:shape>
                    </w:pic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41F7E6B3" w14:textId="4FD561AD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56A575DB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Mass:68.1002 kg</w:t>
                  </w:r>
                </w:p>
                <w:p w14:paraId="3D678AD4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Volume:0.138134 m^3</w:t>
                  </w:r>
                </w:p>
                <w:p w14:paraId="379F9C3F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Density:493 kg/m^3</w:t>
                  </w:r>
                </w:p>
                <w:p w14:paraId="28CF02D4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Weight:667.382 N</w:t>
                  </w:r>
                </w:p>
                <w:p w14:paraId="5E5A3BFD" w14:textId="0139FDEC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15359220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D:\Data Dokumen\SKRIPSI\BISMILLAH KEKUATAN TANGKI\SEMHAS\solid\objek 1\brancing.SLDPRT</w:t>
                  </w:r>
                </w:p>
                <w:p w14:paraId="46BC4661" w14:textId="43338C8C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Jun 24 08:18:22 2023</w:t>
                  </w:r>
                </w:p>
              </w:tc>
            </w:tr>
            <w:tr w:rsidR="008B2E2F" w:rsidRPr="008B2E2F" w14:paraId="1B5AFAE7" w14:textId="77777777" w:rsidTr="003352C8">
              <w:trPr>
                <w:trHeight w:val="144"/>
                <w:tblHeader/>
                <w:jc w:val="center"/>
              </w:trPr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4A6084FA" w14:textId="784A8500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Mirror1</w:t>
                  </w:r>
                </w:p>
                <w:p w14:paraId="73DA4E79" w14:textId="38CCFFC6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pict w14:anchorId="396FA270">
                      <v:shape id="_x0000_i1076" type="#_x0000_t75" style="width:122.45pt;height:64.1pt">
                        <v:imagedata r:id="rId49" o:title="Assembly objek 1-Mirror1brancing-5"/>
                      </v:shape>
                    </w:pic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19016821" w14:textId="0ACC7452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66263695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Mass:68.1002 kg</w:t>
                  </w:r>
                </w:p>
                <w:p w14:paraId="6814C642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Volume:0.138134 m^3</w:t>
                  </w:r>
                </w:p>
                <w:p w14:paraId="1D2229C5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Density:493 kg/m^3</w:t>
                  </w:r>
                </w:p>
                <w:p w14:paraId="6F09133F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Weight:667.382 N</w:t>
                  </w:r>
                </w:p>
                <w:p w14:paraId="66046A51" w14:textId="42A92BFB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0F7CA217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D:\Data Dokumen\SKRIPSI\BISMILLAH KEKUATAN TANGKI\SEMHAS\solid\objek 1\brancing.SLDPRT</w:t>
                  </w:r>
                </w:p>
                <w:p w14:paraId="526F8555" w14:textId="3B62FCD6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Jun 24 08:18:22 2023</w:t>
                  </w:r>
                </w:p>
              </w:tc>
            </w:tr>
            <w:tr w:rsidR="008B2E2F" w:rsidRPr="008B2E2F" w14:paraId="4B5150C1" w14:textId="77777777" w:rsidTr="003352C8">
              <w:trPr>
                <w:trHeight w:val="144"/>
                <w:tblHeader/>
                <w:jc w:val="center"/>
              </w:trPr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0C582E69" w14:textId="130EDFF5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lastRenderedPageBreak/>
                    <w:t>Mirror1</w:t>
                  </w:r>
                </w:p>
                <w:p w14:paraId="2DF9385B" w14:textId="33AEC4F1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pict w14:anchorId="2B9D1AA7">
                      <v:shape id="_x0000_i1077" type="#_x0000_t75" style="width:122.45pt;height:64.1pt">
                        <v:imagedata r:id="rId50" o:title="Assembly objek 1-Mirror1brancing-6"/>
                      </v:shape>
                    </w:pic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4CF3B61A" w14:textId="25EAC4AA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1172C829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Mass:68.1002 kg</w:t>
                  </w:r>
                </w:p>
                <w:p w14:paraId="6415A1D7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Volume:0.138134 m^3</w:t>
                  </w:r>
                </w:p>
                <w:p w14:paraId="58C61660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Density:493 kg/m^3</w:t>
                  </w:r>
                </w:p>
                <w:p w14:paraId="5CDC7794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Weight:667.382 N</w:t>
                  </w:r>
                </w:p>
                <w:p w14:paraId="3C9DE261" w14:textId="425548F3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5848B735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D:\Data Dokumen\SKRIPSI\BISMILLAH KEKUATAN TANGKI\SEMHAS\solid\objek 1\brancing.SLDPRT</w:t>
                  </w:r>
                </w:p>
                <w:p w14:paraId="10028267" w14:textId="78A95CA5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Jun 24 08:18:22 2023</w:t>
                  </w:r>
                </w:p>
              </w:tc>
            </w:tr>
            <w:tr w:rsidR="008B2E2F" w:rsidRPr="008B2E2F" w14:paraId="7E169195" w14:textId="77777777" w:rsidTr="003352C8">
              <w:trPr>
                <w:trHeight w:val="144"/>
                <w:tblHeader/>
                <w:jc w:val="center"/>
              </w:trPr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0993E3D1" w14:textId="70E18A8A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Mirror1</w:t>
                  </w:r>
                </w:p>
                <w:p w14:paraId="09978B64" w14:textId="416A3402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pict w14:anchorId="36C386F9">
                      <v:shape id="_x0000_i1078" type="#_x0000_t75" style="width:122.45pt;height:64.1pt">
                        <v:imagedata r:id="rId51" o:title="Assembly objek 1-Mirror1brancing-7"/>
                      </v:shape>
                    </w:pic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15CB333A" w14:textId="0CB76C4F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6C298F02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Mass:68.1002 kg</w:t>
                  </w:r>
                </w:p>
                <w:p w14:paraId="348FBE7D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Volume:0.138134 m^3</w:t>
                  </w:r>
                </w:p>
                <w:p w14:paraId="48A7FC43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Density:493 kg/m^3</w:t>
                  </w:r>
                </w:p>
                <w:p w14:paraId="6E2D3ADF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Weight:667.382 N</w:t>
                  </w:r>
                </w:p>
                <w:p w14:paraId="2F78FEE1" w14:textId="6F8576D8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055B8FDC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D:\Data Dokumen\SKRIPSI\BISMILLAH KEKUATAN TANGKI\SEMHAS\solid\objek 1\brancing.SLDPRT</w:t>
                  </w:r>
                </w:p>
                <w:p w14:paraId="4FD6CA2A" w14:textId="24AA945C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Jun 24 08:18:22 2023</w:t>
                  </w:r>
                </w:p>
              </w:tc>
            </w:tr>
            <w:tr w:rsidR="008B2E2F" w:rsidRPr="008B2E2F" w14:paraId="42624E0D" w14:textId="77777777" w:rsidTr="003352C8">
              <w:trPr>
                <w:trHeight w:val="144"/>
                <w:tblHeader/>
                <w:jc w:val="center"/>
              </w:trPr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42DC09A6" w14:textId="2FE28BF8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Mirror1</w:t>
                  </w:r>
                </w:p>
                <w:p w14:paraId="0E6AFD59" w14:textId="45707C0C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pict w14:anchorId="7562086B">
                      <v:shape id="_x0000_i1079" type="#_x0000_t75" style="width:122.45pt;height:64.1pt">
                        <v:imagedata r:id="rId52" o:title="Assembly objek 1-Mirror1brancing-8"/>
                      </v:shape>
                    </w:pic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39860338" w14:textId="75F00C24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5BE7912B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Mass:68.1002 kg</w:t>
                  </w:r>
                </w:p>
                <w:p w14:paraId="1FC3EEA4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Volume:0.138134 m^3</w:t>
                  </w:r>
                </w:p>
                <w:p w14:paraId="2ABDC79A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Density:493 kg/m^3</w:t>
                  </w:r>
                </w:p>
                <w:p w14:paraId="6FB14FEE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Weight:667.382 N</w:t>
                  </w:r>
                </w:p>
                <w:p w14:paraId="6536448C" w14:textId="4D9F3496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719E4D00" w14:textId="77777777" w:rsid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D:\Data Dokumen\SKRIPSI\BISMILLAH KEKUATAN TANGKI\SEMHAS\solid\objek 1\brancing.SLDPRT</w:t>
                  </w:r>
                </w:p>
                <w:p w14:paraId="6DF09A74" w14:textId="60FCF89A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Jun 24 08:18:22 2023</w:t>
                  </w:r>
                </w:p>
              </w:tc>
            </w:tr>
            <w:tr w:rsidR="008B2E2F" w:rsidRPr="008B2E2F" w14:paraId="739CF9F3" w14:textId="77777777" w:rsidTr="008B2E2F">
              <w:trPr>
                <w:trHeight w:val="144"/>
                <w:tblHeader/>
                <w:jc w:val="center"/>
              </w:trPr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6C34DA1F" w14:textId="702F0370" w:rsidR="00C16188" w:rsidRPr="008B2E2F" w:rsidRDefault="008B2E2F" w:rsidP="008B2E2F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Mirror1</w:t>
                  </w:r>
                </w:p>
                <w:p w14:paraId="42A0BBAA" w14:textId="47579A43" w:rsidR="004B3022" w:rsidRPr="008B2E2F" w:rsidRDefault="008B2E2F" w:rsidP="008B2E2F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pict w14:anchorId="078EA1E3">
                      <v:shape id="_x0000_i1080" type="#_x0000_t75" style="width:122.45pt;height:64.1pt">
                        <v:imagedata r:id="rId53" o:title="Assembly objek 1-Mirror1brancing-9"/>
                      </v:shape>
                    </w:pic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2B4C51E2" w14:textId="6755650F" w:rsidR="00C16188" w:rsidRPr="008B2E2F" w:rsidRDefault="008B2E2F" w:rsidP="008B2E2F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7CAEA6F8" w14:textId="77777777" w:rsidR="008B2E2F" w:rsidRDefault="008B2E2F" w:rsidP="008B2E2F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Mass:68.1002 kg</w:t>
                  </w:r>
                </w:p>
                <w:p w14:paraId="1CB4DEF2" w14:textId="77777777" w:rsidR="008B2E2F" w:rsidRDefault="008B2E2F" w:rsidP="008B2E2F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Volume:0.138134 m^3</w:t>
                  </w:r>
                </w:p>
                <w:p w14:paraId="78F2C365" w14:textId="77777777" w:rsidR="008B2E2F" w:rsidRDefault="008B2E2F" w:rsidP="008B2E2F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Density:493 kg/m^3</w:t>
                  </w:r>
                </w:p>
                <w:p w14:paraId="4FC06F75" w14:textId="77777777" w:rsidR="008B2E2F" w:rsidRDefault="008B2E2F" w:rsidP="008B2E2F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Weight:667.382 N</w:t>
                  </w:r>
                </w:p>
                <w:p w14:paraId="29EE1EE0" w14:textId="143EFEC4" w:rsidR="00C16188" w:rsidRPr="008B2E2F" w:rsidRDefault="00C16188" w:rsidP="008B2E2F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4F81BD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544024A3" w14:textId="77777777" w:rsidR="008B2E2F" w:rsidRDefault="008B2E2F" w:rsidP="008B2E2F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D:\Data Dokumen\SKRIPSI\BISMILLAH KEKUATAN TANGKI\SEMHAS\solid\objek 1\brancing.SLDPRT</w:t>
                  </w:r>
                </w:p>
                <w:p w14:paraId="2F232DB3" w14:textId="3BCA76EE" w:rsidR="00C16188" w:rsidRPr="008B2E2F" w:rsidRDefault="008B2E2F" w:rsidP="008B2E2F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Strong"/>
                      <w:b w:val="0"/>
                      <w:bCs w:val="0"/>
                      <w:noProof/>
                      <w:sz w:val="20"/>
                      <w:szCs w:val="20"/>
                    </w:rPr>
                    <w:t>Jun 24 08:18:22 2023</w:t>
                  </w:r>
                </w:p>
              </w:tc>
            </w:tr>
          </w:tbl>
          <w:p w14:paraId="3305AA6C" w14:textId="17B27E4E" w:rsidR="00FF408C" w:rsidRPr="008B2E2F" w:rsidRDefault="00FF408C" w:rsidP="008B2E2F">
            <w:pPr>
              <w:spacing w:after="0" w:line="240" w:lineRule="auto"/>
            </w:pPr>
          </w:p>
        </w:tc>
      </w:tr>
    </w:tbl>
    <w:p w14:paraId="55096A8D" w14:textId="77777777" w:rsidR="00FF408C" w:rsidRDefault="00FF408C" w:rsidP="00FF408C"/>
    <w:tbl>
      <w:tblPr>
        <w:tblW w:w="0" w:type="auto"/>
        <w:tblLook w:val="04A0" w:firstRow="1" w:lastRow="0" w:firstColumn="1" w:lastColumn="0" w:noHBand="0" w:noVBand="1"/>
      </w:tblPr>
      <w:tblGrid>
        <w:gridCol w:w="11016"/>
      </w:tblGrid>
      <w:tr w:rsidR="005E294F" w:rsidRPr="008B2E2F" w14:paraId="640070E5" w14:textId="77777777" w:rsidTr="008B2E2F">
        <w:tc>
          <w:tcPr>
            <w:tcW w:w="11016" w:type="dxa"/>
            <w:shd w:val="clear" w:color="auto" w:fill="auto"/>
          </w:tcPr>
          <w:p w14:paraId="65498BBF" w14:textId="78ADC229" w:rsidR="00B35001" w:rsidRPr="008B2E2F" w:rsidRDefault="008B2E2F" w:rsidP="008B2E2F">
            <w:pPr>
              <w:pStyle w:val="Heading1"/>
              <w:spacing w:line="240" w:lineRule="auto"/>
            </w:pPr>
            <w:bookmarkStart w:id="6" w:name="_Toc143110946"/>
            <w:r>
              <w:lastRenderedPageBreak/>
              <w:t>Study Properties</w:t>
            </w:r>
            <w:bookmarkEnd w:id="6"/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80" w:firstRow="0" w:lastRow="0" w:firstColumn="1" w:lastColumn="0" w:noHBand="0" w:noVBand="1"/>
            </w:tblPr>
            <w:tblGrid>
              <w:gridCol w:w="5373"/>
              <w:gridCol w:w="5381"/>
            </w:tblGrid>
            <w:tr w:rsidR="008B2E2F" w:rsidRPr="008B2E2F" w14:paraId="14EE94A8" w14:textId="77777777" w:rsidTr="008B2E2F">
              <w:trPr>
                <w:trHeight w:val="331"/>
              </w:trPr>
              <w:tc>
                <w:tcPr>
                  <w:tcW w:w="5392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D3DFEE"/>
                </w:tcPr>
                <w:p w14:paraId="51830723" w14:textId="0B6A3F07" w:rsidR="00B35001" w:rsidRPr="008B2E2F" w:rsidRDefault="008B2E2F" w:rsidP="008B2E2F">
                  <w:pPr>
                    <w:spacing w:after="0" w:line="240" w:lineRule="auto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Study name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D3DFEE"/>
                </w:tcPr>
                <w:p w14:paraId="2AB5A102" w14:textId="61C2A541" w:rsidR="00B35001" w:rsidRPr="008B2E2F" w:rsidRDefault="008B2E2F" w:rsidP="008B2E2F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Static 11q</w:t>
                  </w:r>
                </w:p>
              </w:tc>
            </w:tr>
            <w:tr w:rsidR="008B2E2F" w:rsidRPr="008B2E2F" w14:paraId="7C693FE4" w14:textId="77777777" w:rsidTr="008B2E2F">
              <w:trPr>
                <w:trHeight w:val="331"/>
              </w:trPr>
              <w:tc>
                <w:tcPr>
                  <w:tcW w:w="5392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D3DFEE"/>
                </w:tcPr>
                <w:p w14:paraId="49457102" w14:textId="6CC4F753" w:rsidR="008B2E2F" w:rsidRDefault="008B2E2F" w:rsidP="008B2E2F">
                  <w:pPr>
                    <w:spacing w:after="0" w:line="240" w:lineRule="auto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Analysis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D3DFEE"/>
                </w:tcPr>
                <w:p w14:paraId="080D2C4D" w14:textId="5B5121C3" w:rsidR="008B2E2F" w:rsidRDefault="008B2E2F" w:rsidP="008B2E2F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Static</w:t>
                  </w:r>
                </w:p>
              </w:tc>
            </w:tr>
            <w:tr w:rsidR="008B2E2F" w:rsidRPr="008B2E2F" w14:paraId="69B42F77" w14:textId="77777777" w:rsidTr="008B2E2F">
              <w:trPr>
                <w:trHeight w:val="331"/>
              </w:trPr>
              <w:tc>
                <w:tcPr>
                  <w:tcW w:w="5392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D3DFEE"/>
                </w:tcPr>
                <w:p w14:paraId="50C17C50" w14:textId="408DCD29" w:rsidR="008B2E2F" w:rsidRDefault="008B2E2F" w:rsidP="008B2E2F">
                  <w:pPr>
                    <w:spacing w:after="0" w:line="240" w:lineRule="auto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D3DFEE"/>
                </w:tcPr>
                <w:p w14:paraId="29CAF20A" w14:textId="1B046B13" w:rsidR="008B2E2F" w:rsidRDefault="008B2E2F" w:rsidP="008B2E2F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Solid Mesh</w:t>
                  </w:r>
                </w:p>
              </w:tc>
            </w:tr>
            <w:tr w:rsidR="008B2E2F" w:rsidRPr="008B2E2F" w14:paraId="7AB2B2DC" w14:textId="77777777" w:rsidTr="008B2E2F">
              <w:trPr>
                <w:trHeight w:val="331"/>
              </w:trPr>
              <w:tc>
                <w:tcPr>
                  <w:tcW w:w="5392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D3DFEE"/>
                </w:tcPr>
                <w:p w14:paraId="2D618002" w14:textId="34849F81" w:rsidR="008B2E2F" w:rsidRDefault="008B2E2F" w:rsidP="008B2E2F">
                  <w:pPr>
                    <w:spacing w:after="0" w:line="240" w:lineRule="auto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Thermal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D3DFEE"/>
                </w:tcPr>
                <w:p w14:paraId="107885D3" w14:textId="5EE7DBD2" w:rsidR="008B2E2F" w:rsidRDefault="008B2E2F" w:rsidP="008B2E2F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On</w:t>
                  </w:r>
                </w:p>
              </w:tc>
            </w:tr>
            <w:tr w:rsidR="008B2E2F" w:rsidRPr="008B2E2F" w14:paraId="659101DA" w14:textId="77777777" w:rsidTr="008B2E2F">
              <w:trPr>
                <w:trHeight w:val="331"/>
              </w:trPr>
              <w:tc>
                <w:tcPr>
                  <w:tcW w:w="5392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D3DFEE"/>
                </w:tcPr>
                <w:p w14:paraId="49DA18FC" w14:textId="070105EE" w:rsidR="008B2E2F" w:rsidRDefault="008B2E2F" w:rsidP="008B2E2F">
                  <w:pPr>
                    <w:spacing w:after="0" w:line="240" w:lineRule="auto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Thermal option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D3DFEE"/>
                </w:tcPr>
                <w:p w14:paraId="4EFD46C6" w14:textId="4D4D26FE" w:rsidR="008B2E2F" w:rsidRDefault="008B2E2F" w:rsidP="008B2E2F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Include temperature loads</w:t>
                  </w:r>
                </w:p>
              </w:tc>
            </w:tr>
            <w:tr w:rsidR="008B2E2F" w:rsidRPr="008B2E2F" w14:paraId="7910F51B" w14:textId="77777777" w:rsidTr="008B2E2F">
              <w:trPr>
                <w:trHeight w:val="331"/>
              </w:trPr>
              <w:tc>
                <w:tcPr>
                  <w:tcW w:w="5392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D3DFEE"/>
                </w:tcPr>
                <w:p w14:paraId="379170CC" w14:textId="1A980D50" w:rsidR="008B2E2F" w:rsidRDefault="008B2E2F" w:rsidP="008B2E2F">
                  <w:pPr>
                    <w:spacing w:after="0" w:line="240" w:lineRule="auto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Zero strain 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D3DFEE"/>
                </w:tcPr>
                <w:p w14:paraId="61A10385" w14:textId="56437D51" w:rsidR="008B2E2F" w:rsidRDefault="008B2E2F" w:rsidP="008B2E2F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298 Kelvin</w:t>
                  </w:r>
                </w:p>
              </w:tc>
            </w:tr>
            <w:tr w:rsidR="008B2E2F" w:rsidRPr="008B2E2F" w14:paraId="18D04AD4" w14:textId="77777777" w:rsidTr="008B2E2F">
              <w:trPr>
                <w:trHeight w:val="331"/>
              </w:trPr>
              <w:tc>
                <w:tcPr>
                  <w:tcW w:w="5392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D3DFEE"/>
                </w:tcPr>
                <w:p w14:paraId="0B62D0E7" w14:textId="09D35999" w:rsidR="008B2E2F" w:rsidRDefault="008B2E2F" w:rsidP="008B2E2F">
                  <w:pPr>
                    <w:spacing w:after="0" w:line="240" w:lineRule="auto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Include fluid pressure effects from SOLIDWORKS Flow Simulation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D3DFEE"/>
                </w:tcPr>
                <w:p w14:paraId="68F4F7B8" w14:textId="0C20E700" w:rsidR="008B2E2F" w:rsidRDefault="008B2E2F" w:rsidP="008B2E2F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Off</w:t>
                  </w:r>
                </w:p>
              </w:tc>
            </w:tr>
            <w:tr w:rsidR="008B2E2F" w:rsidRPr="008B2E2F" w14:paraId="017D1C92" w14:textId="77777777" w:rsidTr="008B2E2F">
              <w:trPr>
                <w:trHeight w:val="331"/>
              </w:trPr>
              <w:tc>
                <w:tcPr>
                  <w:tcW w:w="5392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D3DFEE"/>
                </w:tcPr>
                <w:p w14:paraId="3E7FC923" w14:textId="37BDCA8E" w:rsidR="008B2E2F" w:rsidRDefault="008B2E2F" w:rsidP="008B2E2F">
                  <w:pPr>
                    <w:spacing w:after="0" w:line="240" w:lineRule="auto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Solver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D3DFEE"/>
                </w:tcPr>
                <w:p w14:paraId="475420DA" w14:textId="0710884D" w:rsidR="008B2E2F" w:rsidRDefault="008B2E2F" w:rsidP="008B2E2F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FFEPlus</w:t>
                  </w:r>
                </w:p>
              </w:tc>
            </w:tr>
            <w:tr w:rsidR="008B2E2F" w:rsidRPr="008B2E2F" w14:paraId="6157614A" w14:textId="77777777" w:rsidTr="008B2E2F">
              <w:trPr>
                <w:trHeight w:val="331"/>
              </w:trPr>
              <w:tc>
                <w:tcPr>
                  <w:tcW w:w="5392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D3DFEE"/>
                </w:tcPr>
                <w:p w14:paraId="0D799B2F" w14:textId="703C349D" w:rsidR="008B2E2F" w:rsidRDefault="008B2E2F" w:rsidP="008B2E2F">
                  <w:pPr>
                    <w:spacing w:after="0" w:line="240" w:lineRule="auto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Inplane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D3DFEE"/>
                </w:tcPr>
                <w:p w14:paraId="0D4313B3" w14:textId="50BB57FB" w:rsidR="008B2E2F" w:rsidRDefault="008B2E2F" w:rsidP="008B2E2F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Off</w:t>
                  </w:r>
                </w:p>
              </w:tc>
            </w:tr>
            <w:tr w:rsidR="008B2E2F" w:rsidRPr="008B2E2F" w14:paraId="7CAD8C42" w14:textId="77777777" w:rsidTr="008B2E2F">
              <w:trPr>
                <w:trHeight w:val="331"/>
              </w:trPr>
              <w:tc>
                <w:tcPr>
                  <w:tcW w:w="5392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D3DFEE"/>
                </w:tcPr>
                <w:p w14:paraId="21D54B77" w14:textId="28EAAF52" w:rsidR="008B2E2F" w:rsidRDefault="008B2E2F" w:rsidP="008B2E2F">
                  <w:pPr>
                    <w:spacing w:after="0" w:line="240" w:lineRule="auto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Soft Spring: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D3DFEE"/>
                </w:tcPr>
                <w:p w14:paraId="0EBCD113" w14:textId="4E54B3A1" w:rsidR="008B2E2F" w:rsidRDefault="008B2E2F" w:rsidP="008B2E2F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Off</w:t>
                  </w:r>
                </w:p>
              </w:tc>
            </w:tr>
            <w:tr w:rsidR="008B2E2F" w:rsidRPr="008B2E2F" w14:paraId="4A5ACFCC" w14:textId="77777777" w:rsidTr="008B2E2F">
              <w:trPr>
                <w:trHeight w:val="331"/>
              </w:trPr>
              <w:tc>
                <w:tcPr>
                  <w:tcW w:w="5392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D3DFEE"/>
                </w:tcPr>
                <w:p w14:paraId="1B490CA3" w14:textId="18E2A7CB" w:rsidR="008B2E2F" w:rsidRDefault="008B2E2F" w:rsidP="008B2E2F">
                  <w:pPr>
                    <w:spacing w:after="0" w:line="240" w:lineRule="auto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Inertial Relief: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D3DFEE"/>
                </w:tcPr>
                <w:p w14:paraId="5C768861" w14:textId="4A4BD2B0" w:rsidR="008B2E2F" w:rsidRDefault="008B2E2F" w:rsidP="008B2E2F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Off</w:t>
                  </w:r>
                </w:p>
              </w:tc>
            </w:tr>
            <w:tr w:rsidR="008B2E2F" w:rsidRPr="008B2E2F" w14:paraId="2EE99034" w14:textId="77777777" w:rsidTr="008B2E2F">
              <w:trPr>
                <w:trHeight w:val="331"/>
              </w:trPr>
              <w:tc>
                <w:tcPr>
                  <w:tcW w:w="5392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D3DFEE"/>
                </w:tcPr>
                <w:p w14:paraId="4D4F1DA0" w14:textId="514DE957" w:rsidR="008B2E2F" w:rsidRDefault="008B2E2F" w:rsidP="008B2E2F">
                  <w:pPr>
                    <w:spacing w:after="0" w:line="240" w:lineRule="auto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Incompatible bonding options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D3DFEE"/>
                </w:tcPr>
                <w:p w14:paraId="6F3066ED" w14:textId="34FD8F44" w:rsidR="008B2E2F" w:rsidRDefault="008B2E2F" w:rsidP="008B2E2F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Automatic</w:t>
                  </w:r>
                </w:p>
              </w:tc>
            </w:tr>
            <w:tr w:rsidR="008B2E2F" w:rsidRPr="008B2E2F" w14:paraId="081CC72F" w14:textId="77777777" w:rsidTr="008B2E2F">
              <w:trPr>
                <w:trHeight w:val="331"/>
              </w:trPr>
              <w:tc>
                <w:tcPr>
                  <w:tcW w:w="5392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D3DFEE"/>
                </w:tcPr>
                <w:p w14:paraId="6BD07847" w14:textId="5312092D" w:rsidR="008B2E2F" w:rsidRDefault="008B2E2F" w:rsidP="008B2E2F">
                  <w:pPr>
                    <w:spacing w:after="0" w:line="240" w:lineRule="auto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Large 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D3DFEE"/>
                </w:tcPr>
                <w:p w14:paraId="37A32059" w14:textId="75F6D88A" w:rsidR="008B2E2F" w:rsidRDefault="008B2E2F" w:rsidP="008B2E2F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Off</w:t>
                  </w:r>
                </w:p>
              </w:tc>
            </w:tr>
            <w:tr w:rsidR="008B2E2F" w:rsidRPr="008B2E2F" w14:paraId="5B3785FC" w14:textId="77777777" w:rsidTr="008B2E2F">
              <w:trPr>
                <w:trHeight w:val="331"/>
              </w:trPr>
              <w:tc>
                <w:tcPr>
                  <w:tcW w:w="5392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D3DFEE"/>
                </w:tcPr>
                <w:p w14:paraId="42E1A0F7" w14:textId="7C1BEC22" w:rsidR="008B2E2F" w:rsidRDefault="008B2E2F" w:rsidP="008B2E2F">
                  <w:pPr>
                    <w:spacing w:after="0" w:line="240" w:lineRule="auto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Compute free body forces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D3DFEE"/>
                </w:tcPr>
                <w:p w14:paraId="64E90A28" w14:textId="563EE184" w:rsidR="008B2E2F" w:rsidRDefault="008B2E2F" w:rsidP="008B2E2F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On</w:t>
                  </w:r>
                </w:p>
              </w:tc>
            </w:tr>
            <w:tr w:rsidR="008B2E2F" w:rsidRPr="008B2E2F" w14:paraId="4D3E3B48" w14:textId="77777777" w:rsidTr="008B2E2F">
              <w:trPr>
                <w:trHeight w:val="331"/>
              </w:trPr>
              <w:tc>
                <w:tcPr>
                  <w:tcW w:w="5392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D3DFEE"/>
                </w:tcPr>
                <w:p w14:paraId="2F128574" w14:textId="677504E8" w:rsidR="008B2E2F" w:rsidRDefault="008B2E2F" w:rsidP="008B2E2F">
                  <w:pPr>
                    <w:spacing w:after="0" w:line="240" w:lineRule="auto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Friction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D3DFEE"/>
                </w:tcPr>
                <w:p w14:paraId="74968376" w14:textId="0F4A2AA0" w:rsidR="008B2E2F" w:rsidRDefault="008B2E2F" w:rsidP="008B2E2F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Off</w:t>
                  </w:r>
                </w:p>
              </w:tc>
            </w:tr>
            <w:tr w:rsidR="008B2E2F" w:rsidRPr="008B2E2F" w14:paraId="14EF0D1E" w14:textId="77777777" w:rsidTr="008B2E2F">
              <w:trPr>
                <w:trHeight w:val="331"/>
              </w:trPr>
              <w:tc>
                <w:tcPr>
                  <w:tcW w:w="5392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D3DFEE"/>
                </w:tcPr>
                <w:p w14:paraId="1ACF4083" w14:textId="31D6E814" w:rsidR="008B2E2F" w:rsidRDefault="008B2E2F" w:rsidP="008B2E2F">
                  <w:pPr>
                    <w:spacing w:after="0" w:line="240" w:lineRule="auto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Use Adaptive Method: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D3DFEE"/>
                </w:tcPr>
                <w:p w14:paraId="1BEAACAC" w14:textId="1C92193D" w:rsidR="008B2E2F" w:rsidRDefault="008B2E2F" w:rsidP="008B2E2F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Off</w:t>
                  </w:r>
                </w:p>
              </w:tc>
            </w:tr>
            <w:tr w:rsidR="008B2E2F" w:rsidRPr="008B2E2F" w14:paraId="4A5CFDD3" w14:textId="77777777" w:rsidTr="008B2E2F">
              <w:trPr>
                <w:trHeight w:val="331"/>
              </w:trPr>
              <w:tc>
                <w:tcPr>
                  <w:tcW w:w="5392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D3DFEE"/>
                </w:tcPr>
                <w:p w14:paraId="41D913D6" w14:textId="6C8263A9" w:rsidR="008B2E2F" w:rsidRDefault="008B2E2F" w:rsidP="008B2E2F">
                  <w:pPr>
                    <w:spacing w:after="0" w:line="240" w:lineRule="auto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Result folder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D3DFEE"/>
                </w:tcPr>
                <w:p w14:paraId="3FDADCFF" w14:textId="61364CB1" w:rsidR="008B2E2F" w:rsidRDefault="008B2E2F" w:rsidP="008B2E2F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SOLIDWORKS document (D:\Data Dokumen\SKRIPSI\BISMILLAH KEKUATAN TANGKI\SEMHAS\solid\objek 1)</w:t>
                  </w:r>
                </w:p>
              </w:tc>
            </w:tr>
          </w:tbl>
          <w:p w14:paraId="741EFDED" w14:textId="23432BE7" w:rsidR="005E294F" w:rsidRPr="008B2E2F" w:rsidRDefault="005E294F" w:rsidP="008B2E2F">
            <w:pPr>
              <w:spacing w:after="0" w:line="240" w:lineRule="auto"/>
            </w:pPr>
          </w:p>
        </w:tc>
      </w:tr>
      <w:bookmarkEnd w:id="1"/>
      <w:bookmarkEnd w:id="2"/>
      <w:bookmarkEnd w:id="3"/>
    </w:tbl>
    <w:p w14:paraId="7FF7EE82" w14:textId="77777777" w:rsidR="00F33129" w:rsidRDefault="00F33129"/>
    <w:tbl>
      <w:tblPr>
        <w:tblW w:w="0" w:type="auto"/>
        <w:tblLook w:val="04A0" w:firstRow="1" w:lastRow="0" w:firstColumn="1" w:lastColumn="0" w:noHBand="0" w:noVBand="1"/>
      </w:tblPr>
      <w:tblGrid>
        <w:gridCol w:w="11016"/>
      </w:tblGrid>
      <w:tr w:rsidR="00F33129" w:rsidRPr="008B2E2F" w14:paraId="63D7CA2E" w14:textId="77777777" w:rsidTr="008B2E2F">
        <w:tc>
          <w:tcPr>
            <w:tcW w:w="11016" w:type="dxa"/>
            <w:shd w:val="clear" w:color="auto" w:fill="auto"/>
          </w:tcPr>
          <w:p w14:paraId="6585F1F4" w14:textId="5D359FB5" w:rsidR="00F33129" w:rsidRPr="008B2E2F" w:rsidRDefault="008B2E2F" w:rsidP="008B2E2F">
            <w:pPr>
              <w:pStyle w:val="Heading1"/>
              <w:spacing w:line="240" w:lineRule="auto"/>
            </w:pPr>
            <w:bookmarkStart w:id="7" w:name="_Toc143110947"/>
            <w:r>
              <w:t>Units</w:t>
            </w:r>
            <w:bookmarkEnd w:id="7"/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80" w:firstRow="0" w:lastRow="0" w:firstColumn="1" w:lastColumn="0" w:noHBand="0" w:noVBand="1"/>
            </w:tblPr>
            <w:tblGrid>
              <w:gridCol w:w="5379"/>
              <w:gridCol w:w="5375"/>
            </w:tblGrid>
            <w:tr w:rsidR="008B2E2F" w:rsidRPr="008B2E2F" w14:paraId="0FB5E7F4" w14:textId="77777777" w:rsidTr="008B2E2F">
              <w:trPr>
                <w:trHeight w:val="331"/>
              </w:trPr>
              <w:tc>
                <w:tcPr>
                  <w:tcW w:w="5392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auto"/>
                </w:tcPr>
                <w:p w14:paraId="5E9FF9E0" w14:textId="4ECE1CDF" w:rsidR="00F33129" w:rsidRPr="008B2E2F" w:rsidRDefault="008B2E2F" w:rsidP="008B2E2F">
                  <w:pPr>
                    <w:spacing w:after="0" w:line="240" w:lineRule="auto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Unit system: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auto"/>
                </w:tcPr>
                <w:p w14:paraId="3A41F738" w14:textId="49771724" w:rsidR="00F33129" w:rsidRPr="008B2E2F" w:rsidRDefault="008B2E2F" w:rsidP="008B2E2F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SI (MKS)</w:t>
                  </w:r>
                </w:p>
              </w:tc>
            </w:tr>
            <w:tr w:rsidR="008B2E2F" w:rsidRPr="008B2E2F" w14:paraId="3FB5477C" w14:textId="77777777" w:rsidTr="008B2E2F">
              <w:trPr>
                <w:trHeight w:val="331"/>
              </w:trPr>
              <w:tc>
                <w:tcPr>
                  <w:tcW w:w="5392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auto"/>
                </w:tcPr>
                <w:p w14:paraId="19FB7CAB" w14:textId="2884305F" w:rsidR="008B2E2F" w:rsidRDefault="008B2E2F" w:rsidP="008B2E2F">
                  <w:pPr>
                    <w:spacing w:after="0" w:line="240" w:lineRule="auto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Length/Displacement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auto"/>
                </w:tcPr>
                <w:p w14:paraId="5FEA6F1B" w14:textId="72407B8F" w:rsidR="008B2E2F" w:rsidRDefault="008B2E2F" w:rsidP="008B2E2F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mm</w:t>
                  </w:r>
                </w:p>
              </w:tc>
            </w:tr>
            <w:tr w:rsidR="008B2E2F" w:rsidRPr="008B2E2F" w14:paraId="7E016C33" w14:textId="77777777" w:rsidTr="008B2E2F">
              <w:trPr>
                <w:trHeight w:val="331"/>
              </w:trPr>
              <w:tc>
                <w:tcPr>
                  <w:tcW w:w="5392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auto"/>
                </w:tcPr>
                <w:p w14:paraId="13ACCDE7" w14:textId="17A0DF89" w:rsidR="008B2E2F" w:rsidRDefault="008B2E2F" w:rsidP="008B2E2F">
                  <w:pPr>
                    <w:spacing w:after="0" w:line="240" w:lineRule="auto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auto"/>
                </w:tcPr>
                <w:p w14:paraId="6763E2D1" w14:textId="11AC39C1" w:rsidR="008B2E2F" w:rsidRDefault="008B2E2F" w:rsidP="008B2E2F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Kelvin</w:t>
                  </w:r>
                </w:p>
              </w:tc>
            </w:tr>
            <w:tr w:rsidR="008B2E2F" w:rsidRPr="008B2E2F" w14:paraId="0D622AF2" w14:textId="77777777" w:rsidTr="008B2E2F">
              <w:trPr>
                <w:trHeight w:val="331"/>
              </w:trPr>
              <w:tc>
                <w:tcPr>
                  <w:tcW w:w="5392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auto"/>
                </w:tcPr>
                <w:p w14:paraId="3B35DEAA" w14:textId="0A164322" w:rsidR="008B2E2F" w:rsidRDefault="008B2E2F" w:rsidP="008B2E2F">
                  <w:pPr>
                    <w:spacing w:after="0" w:line="240" w:lineRule="auto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Angular velocity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auto"/>
                </w:tcPr>
                <w:p w14:paraId="1CABFEFF" w14:textId="131A3231" w:rsidR="008B2E2F" w:rsidRDefault="008B2E2F" w:rsidP="008B2E2F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Rad/sec</w:t>
                  </w:r>
                </w:p>
              </w:tc>
            </w:tr>
            <w:tr w:rsidR="008B2E2F" w:rsidRPr="008B2E2F" w14:paraId="14AA4AE0" w14:textId="77777777" w:rsidTr="008B2E2F">
              <w:trPr>
                <w:trHeight w:val="331"/>
              </w:trPr>
              <w:tc>
                <w:tcPr>
                  <w:tcW w:w="5392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auto"/>
                </w:tcPr>
                <w:p w14:paraId="69BDC375" w14:textId="64072F04" w:rsidR="008B2E2F" w:rsidRDefault="008B2E2F" w:rsidP="008B2E2F">
                  <w:pPr>
                    <w:spacing w:after="0" w:line="240" w:lineRule="auto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Pressure/Stress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auto"/>
                </w:tcPr>
                <w:p w14:paraId="3000402A" w14:textId="02A39CC6" w:rsidR="008B2E2F" w:rsidRDefault="008B2E2F" w:rsidP="008B2E2F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N/m^2</w:t>
                  </w:r>
                </w:p>
              </w:tc>
            </w:tr>
          </w:tbl>
          <w:p w14:paraId="4CE40D1C" w14:textId="358886E6" w:rsidR="00F33129" w:rsidRPr="008B2E2F" w:rsidRDefault="00F33129" w:rsidP="008B2E2F">
            <w:pPr>
              <w:spacing w:after="0" w:line="240" w:lineRule="auto"/>
            </w:pPr>
          </w:p>
        </w:tc>
      </w:tr>
    </w:tbl>
    <w:p w14:paraId="68742CD6" w14:textId="77777777" w:rsidR="00E80CD9" w:rsidRDefault="00E80CD9" w:rsidP="00076F1F"/>
    <w:tbl>
      <w:tblPr>
        <w:tblW w:w="11136" w:type="dxa"/>
        <w:tblLayout w:type="fixed"/>
        <w:tblLook w:val="04A0" w:firstRow="1" w:lastRow="0" w:firstColumn="1" w:lastColumn="0" w:noHBand="0" w:noVBand="1"/>
      </w:tblPr>
      <w:tblGrid>
        <w:gridCol w:w="11136"/>
      </w:tblGrid>
      <w:tr w:rsidR="00E80CD9" w:rsidRPr="008B2E2F" w14:paraId="09B0672F" w14:textId="77777777" w:rsidTr="008B2E2F">
        <w:trPr>
          <w:trHeight w:val="4158"/>
        </w:trPr>
        <w:tc>
          <w:tcPr>
            <w:tcW w:w="11136" w:type="dxa"/>
            <w:shd w:val="clear" w:color="auto" w:fill="auto"/>
          </w:tcPr>
          <w:p w14:paraId="4BE8FDAF" w14:textId="4D9FC0CE" w:rsidR="00E80CD9" w:rsidRPr="008B2E2F" w:rsidRDefault="008B2E2F" w:rsidP="008B2E2F">
            <w:pPr>
              <w:pStyle w:val="Heading1"/>
              <w:spacing w:line="240" w:lineRule="auto"/>
            </w:pPr>
            <w:bookmarkStart w:id="8" w:name="_Toc243733144"/>
            <w:bookmarkStart w:id="9" w:name="_Toc245020112"/>
            <w:bookmarkStart w:id="10" w:name="_Toc245020144"/>
            <w:bookmarkStart w:id="11" w:name="_Toc143110948"/>
            <w:r>
              <w:lastRenderedPageBreak/>
              <w:t>Material Properties</w:t>
            </w:r>
            <w:bookmarkEnd w:id="11"/>
          </w:p>
          <w:tbl>
            <w:tblPr>
              <w:tblW w:w="0" w:type="auto"/>
              <w:tblInd w:w="1" w:type="dxa"/>
              <w:tblBorders>
                <w:top w:val="single" w:sz="18" w:space="0" w:color="365F91"/>
                <w:left w:val="single" w:sz="8" w:space="0" w:color="auto"/>
                <w:bottom w:val="single" w:sz="18" w:space="0" w:color="365F91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4741"/>
              <w:gridCol w:w="2892"/>
            </w:tblGrid>
            <w:tr w:rsidR="008B2E2F" w:rsidRPr="008B2E2F" w14:paraId="271E8033" w14:textId="77777777" w:rsidTr="008B2E2F">
              <w:trPr>
                <w:trHeight w:val="94"/>
              </w:trPr>
              <w:tc>
                <w:tcPr>
                  <w:tcW w:w="3229" w:type="dxa"/>
                  <w:tcBorders>
                    <w:top w:val="single" w:sz="18" w:space="0" w:color="365F91"/>
                    <w:left w:val="single" w:sz="18" w:space="0" w:color="548DD4"/>
                    <w:bottom w:val="single" w:sz="8" w:space="0" w:color="auto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44590AA6" w14:textId="198C41C6" w:rsidR="00E80CD9" w:rsidRPr="008B2E2F" w:rsidRDefault="008B2E2F" w:rsidP="008B2E2F">
                  <w:pPr>
                    <w:spacing w:after="0" w:line="240" w:lineRule="auto"/>
                    <w:jc w:val="center"/>
                    <w:rPr>
                      <w:rStyle w:val="Strong"/>
                      <w:bCs w:val="0"/>
                    </w:rPr>
                  </w:pPr>
                  <w:r>
                    <w:rPr>
                      <w:rStyle w:val="Strong"/>
                      <w:bCs w:val="0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26FA679C" w14:textId="5FA27D56" w:rsidR="00E80CD9" w:rsidRPr="008B2E2F" w:rsidRDefault="008B2E2F" w:rsidP="008B2E2F">
                  <w:pPr>
                    <w:spacing w:after="0" w:line="240" w:lineRule="auto"/>
                    <w:jc w:val="center"/>
                    <w:rPr>
                      <w:rStyle w:val="Strong"/>
                      <w:bCs w:val="0"/>
                    </w:rPr>
                  </w:pPr>
                  <w:r>
                    <w:rPr>
                      <w:rStyle w:val="Strong"/>
                      <w:bCs w:val="0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6F659553" w14:textId="18E3FC4F" w:rsidR="00E80CD9" w:rsidRPr="008B2E2F" w:rsidRDefault="008B2E2F" w:rsidP="008B2E2F">
                  <w:pPr>
                    <w:spacing w:after="0" w:line="240" w:lineRule="auto"/>
                    <w:jc w:val="center"/>
                    <w:rPr>
                      <w:rStyle w:val="Strong"/>
                      <w:bCs w:val="0"/>
                    </w:rPr>
                  </w:pPr>
                  <w:r>
                    <w:rPr>
                      <w:rStyle w:val="Strong"/>
                      <w:bCs w:val="0"/>
                    </w:rPr>
                    <w:t>Components</w:t>
                  </w:r>
                </w:p>
              </w:tc>
            </w:tr>
            <w:tr w:rsidR="008B2E2F" w:rsidRPr="008B2E2F" w14:paraId="0FF0FFCB" w14:textId="77777777" w:rsidTr="008B2E2F">
              <w:trPr>
                <w:trHeight w:val="289"/>
              </w:trPr>
              <w:tc>
                <w:tcPr>
                  <w:tcW w:w="3229" w:type="dxa"/>
                  <w:tcBorders>
                    <w:top w:val="single" w:sz="18" w:space="0" w:color="548DD4"/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5828DF7F" w14:textId="7BAA4C47" w:rsidR="00E80CD9" w:rsidRPr="008B2E2F" w:rsidRDefault="008B2E2F" w:rsidP="008B2E2F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  <w:pict w14:anchorId="3735F2DB">
                      <v:shape id="_x0000_i1081" type="#_x0000_t75" style="width:149.8pt;height:78.3pt">
                        <v:imagedata r:id="rId54" o:title="Assembly objek 1-Static 11q-Custom Plastic"/>
                      </v:shape>
                    </w:pict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/>
                    <w:bottom w:val="single" w:sz="8" w:space="0" w:color="auto"/>
                  </w:tcBorders>
                  <w:shd w:val="clear" w:color="auto" w:fill="auto"/>
                </w:tcPr>
                <w:tbl>
                  <w:tblPr>
                    <w:tblW w:w="4509" w:type="dxa"/>
                    <w:tblBorders>
                      <w:top w:val="single" w:sz="8" w:space="0" w:color="F9B074"/>
                      <w:left w:val="single" w:sz="8" w:space="0" w:color="F9B074"/>
                      <w:bottom w:val="single" w:sz="8" w:space="0" w:color="F9B074"/>
                      <w:right w:val="single" w:sz="8" w:space="0" w:color="F9B074"/>
                      <w:insideH w:val="single" w:sz="8" w:space="0" w:color="F9B074"/>
                      <w:insideV w:val="single" w:sz="8" w:space="0" w:color="F9B074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E80CD9" w:rsidRPr="008B2E2F" w14:paraId="565C8FE5" w14:textId="77777777" w:rsidTr="008B2E2F">
                    <w:trPr>
                      <w:trHeight w:val="93"/>
                    </w:trPr>
                    <w:tc>
                      <w:tcPr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3312E31B" w14:textId="7A4BBCB6" w:rsidR="00E80CD9" w:rsidRPr="008B2E2F" w:rsidRDefault="008B2E2F" w:rsidP="008B2E2F">
                        <w:pPr>
                          <w:spacing w:after="0" w:line="240" w:lineRule="auto"/>
                          <w:jc w:val="right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Cs w:val="0"/>
                            <w:sz w:val="20"/>
                            <w:szCs w:val="20"/>
                          </w:rPr>
                          <w:t>Name</w:t>
                        </w:r>
                        <w:r w:rsidR="00E80CD9" w:rsidRPr="008B2E2F">
                          <w:rPr>
                            <w:rStyle w:val="Strong"/>
                            <w:bCs w:val="0"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69F3FB9" w14:textId="23E0224D" w:rsidR="00E80CD9" w:rsidRPr="008B2E2F" w:rsidRDefault="008B2E2F" w:rsidP="008B2E2F">
                        <w:pPr>
                          <w:spacing w:after="0" w:line="240" w:lineRule="auto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Custom Plastic</w:t>
                        </w:r>
                      </w:p>
                    </w:tc>
                  </w:tr>
                  <w:tr w:rsidR="008B2E2F" w:rsidRPr="008B2E2F" w14:paraId="1CA58FE3" w14:textId="77777777" w:rsidTr="008B2E2F">
                    <w:trPr>
                      <w:trHeight w:val="93"/>
                    </w:trPr>
                    <w:tc>
                      <w:tcPr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BD2265B" w14:textId="168DBA27" w:rsidR="008B2E2F" w:rsidRDefault="008B2E2F" w:rsidP="008B2E2F">
                        <w:pPr>
                          <w:spacing w:after="0" w:line="240" w:lineRule="auto"/>
                          <w:jc w:val="right"/>
                          <w:rPr>
                            <w:rStyle w:val="Strong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Cs w:val="0"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8165AC8" w14:textId="562B36F8" w:rsidR="008B2E2F" w:rsidRDefault="008B2E2F" w:rsidP="008B2E2F">
                        <w:pPr>
                          <w:spacing w:after="0" w:line="240" w:lineRule="auto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8B2E2F" w:rsidRPr="008B2E2F" w14:paraId="6F35E922" w14:textId="77777777" w:rsidTr="008B2E2F">
                    <w:trPr>
                      <w:trHeight w:val="93"/>
                    </w:trPr>
                    <w:tc>
                      <w:tcPr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39EE9C5C" w14:textId="023DB192" w:rsidR="008B2E2F" w:rsidRDefault="008B2E2F" w:rsidP="008B2E2F">
                        <w:pPr>
                          <w:spacing w:after="0" w:line="240" w:lineRule="auto"/>
                          <w:jc w:val="right"/>
                          <w:rPr>
                            <w:rStyle w:val="Strong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Cs w:val="0"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11F14021" w14:textId="13D1D707" w:rsidR="008B2E2F" w:rsidRDefault="008B2E2F" w:rsidP="008B2E2F">
                        <w:pPr>
                          <w:spacing w:after="0" w:line="240" w:lineRule="auto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Max von Mises Stress</w:t>
                        </w:r>
                      </w:p>
                    </w:tc>
                  </w:tr>
                  <w:tr w:rsidR="008B2E2F" w:rsidRPr="008B2E2F" w14:paraId="009643B6" w14:textId="77777777" w:rsidTr="008B2E2F">
                    <w:trPr>
                      <w:trHeight w:val="93"/>
                    </w:trPr>
                    <w:tc>
                      <w:tcPr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6F85F16" w14:textId="1FB03E8A" w:rsidR="008B2E2F" w:rsidRDefault="008B2E2F" w:rsidP="008B2E2F">
                        <w:pPr>
                          <w:spacing w:after="0" w:line="240" w:lineRule="auto"/>
                          <w:jc w:val="right"/>
                          <w:rPr>
                            <w:rStyle w:val="Strong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Cs w:val="0"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3164BC3D" w14:textId="475BE80F" w:rsidR="008B2E2F" w:rsidRDefault="008B2E2F" w:rsidP="008B2E2F">
                        <w:pPr>
                          <w:spacing w:after="0" w:line="240" w:lineRule="auto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2.05e+008 N/m^2</w:t>
                        </w:r>
                      </w:p>
                    </w:tc>
                  </w:tr>
                  <w:tr w:rsidR="008B2E2F" w:rsidRPr="008B2E2F" w14:paraId="5DC07CE7" w14:textId="77777777" w:rsidTr="008B2E2F">
                    <w:trPr>
                      <w:trHeight w:val="93"/>
                    </w:trPr>
                    <w:tc>
                      <w:tcPr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07F9124" w14:textId="3C8499DD" w:rsidR="008B2E2F" w:rsidRDefault="008B2E2F" w:rsidP="008B2E2F">
                        <w:pPr>
                          <w:spacing w:after="0" w:line="240" w:lineRule="auto"/>
                          <w:jc w:val="right"/>
                          <w:rPr>
                            <w:rStyle w:val="Strong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Cs w:val="0"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8F01773" w14:textId="460F74FF" w:rsidR="008B2E2F" w:rsidRDefault="008B2E2F" w:rsidP="008B2E2F">
                        <w:pPr>
                          <w:spacing w:after="0" w:line="240" w:lineRule="auto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3.8e+008 N/m^2</w:t>
                        </w:r>
                      </w:p>
                    </w:tc>
                  </w:tr>
                  <w:tr w:rsidR="008B2E2F" w:rsidRPr="008B2E2F" w14:paraId="2084F3C2" w14:textId="77777777" w:rsidTr="008B2E2F">
                    <w:trPr>
                      <w:trHeight w:val="93"/>
                    </w:trPr>
                    <w:tc>
                      <w:tcPr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061F1BF0" w14:textId="27881EA3" w:rsidR="008B2E2F" w:rsidRDefault="008B2E2F" w:rsidP="008B2E2F">
                        <w:pPr>
                          <w:spacing w:after="0" w:line="240" w:lineRule="auto"/>
                          <w:jc w:val="right"/>
                          <w:rPr>
                            <w:rStyle w:val="Strong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Cs w:val="0"/>
                            <w:sz w:val="20"/>
                            <w:szCs w:val="20"/>
                          </w:rPr>
                          <w:t>Compressive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27F8101" w14:textId="2C0C1FCB" w:rsidR="008B2E2F" w:rsidRDefault="008B2E2F" w:rsidP="008B2E2F">
                        <w:pPr>
                          <w:spacing w:after="0" w:line="240" w:lineRule="auto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 N/m^2</w:t>
                        </w:r>
                      </w:p>
                    </w:tc>
                  </w:tr>
                  <w:tr w:rsidR="008B2E2F" w:rsidRPr="008B2E2F" w14:paraId="3487B087" w14:textId="77777777" w:rsidTr="008B2E2F">
                    <w:trPr>
                      <w:trHeight w:val="93"/>
                    </w:trPr>
                    <w:tc>
                      <w:tcPr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386398FC" w14:textId="548BF346" w:rsidR="008B2E2F" w:rsidRDefault="008B2E2F" w:rsidP="008B2E2F">
                        <w:pPr>
                          <w:spacing w:after="0" w:line="240" w:lineRule="auto"/>
                          <w:jc w:val="right"/>
                          <w:rPr>
                            <w:rStyle w:val="Strong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Cs w:val="0"/>
                            <w:sz w:val="20"/>
                            <w:szCs w:val="20"/>
                          </w:rPr>
                          <w:t>Elastic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5FF0D0D0" w14:textId="1800A22B" w:rsidR="008B2E2F" w:rsidRDefault="008B2E2F" w:rsidP="008B2E2F">
                        <w:pPr>
                          <w:spacing w:after="0" w:line="240" w:lineRule="auto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2e+011 N/m^2</w:t>
                        </w:r>
                      </w:p>
                    </w:tc>
                  </w:tr>
                  <w:tr w:rsidR="008B2E2F" w:rsidRPr="008B2E2F" w14:paraId="451E07C8" w14:textId="77777777" w:rsidTr="008B2E2F">
                    <w:trPr>
                      <w:trHeight w:val="93"/>
                    </w:trPr>
                    <w:tc>
                      <w:tcPr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24358592" w14:textId="2C1D4F1C" w:rsidR="008B2E2F" w:rsidRDefault="008B2E2F" w:rsidP="008B2E2F">
                        <w:pPr>
                          <w:spacing w:after="0" w:line="240" w:lineRule="auto"/>
                          <w:jc w:val="right"/>
                          <w:rPr>
                            <w:rStyle w:val="Strong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Cs w:val="0"/>
                            <w:sz w:val="20"/>
                            <w:szCs w:val="20"/>
                          </w:rPr>
                          <w:t>Poisson's ratio: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3451E72A" w14:textId="7B70BBA3" w:rsidR="008B2E2F" w:rsidRDefault="008B2E2F" w:rsidP="008B2E2F">
                        <w:pPr>
                          <w:spacing w:after="0" w:line="240" w:lineRule="auto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0.4  </w:t>
                        </w:r>
                      </w:p>
                    </w:tc>
                  </w:tr>
                  <w:tr w:rsidR="008B2E2F" w:rsidRPr="008B2E2F" w14:paraId="515F8C32" w14:textId="77777777" w:rsidTr="008B2E2F">
                    <w:trPr>
                      <w:trHeight w:val="93"/>
                    </w:trPr>
                    <w:tc>
                      <w:tcPr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53AD1567" w14:textId="59922FF5" w:rsidR="008B2E2F" w:rsidRDefault="008B2E2F" w:rsidP="008B2E2F">
                        <w:pPr>
                          <w:spacing w:after="0" w:line="240" w:lineRule="auto"/>
                          <w:jc w:val="right"/>
                          <w:rPr>
                            <w:rStyle w:val="Strong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Cs w:val="0"/>
                            <w:sz w:val="20"/>
                            <w:szCs w:val="20"/>
                          </w:rPr>
                          <w:t>Mass density: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321B036F" w14:textId="5846A304" w:rsidR="008B2E2F" w:rsidRDefault="008B2E2F" w:rsidP="008B2E2F">
                        <w:pPr>
                          <w:spacing w:after="0" w:line="240" w:lineRule="auto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493 kg/m^3</w:t>
                        </w:r>
                      </w:p>
                    </w:tc>
                  </w:tr>
                  <w:tr w:rsidR="008B2E2F" w:rsidRPr="008B2E2F" w14:paraId="0F7F6401" w14:textId="77777777" w:rsidTr="008B2E2F">
                    <w:trPr>
                      <w:trHeight w:val="93"/>
                    </w:trPr>
                    <w:tc>
                      <w:tcPr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64FBC97" w14:textId="252C46B8" w:rsidR="008B2E2F" w:rsidRDefault="008B2E2F" w:rsidP="008B2E2F">
                        <w:pPr>
                          <w:spacing w:after="0" w:line="240" w:lineRule="auto"/>
                          <w:jc w:val="right"/>
                          <w:rPr>
                            <w:rStyle w:val="Strong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Cs w:val="0"/>
                            <w:sz w:val="20"/>
                            <w:szCs w:val="20"/>
                          </w:rPr>
                          <w:t>Shear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C02B8FB" w14:textId="2EA1B7D8" w:rsidR="008B2E2F" w:rsidRDefault="008B2E2F" w:rsidP="008B2E2F">
                        <w:pPr>
                          <w:spacing w:after="0" w:line="240" w:lineRule="auto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5e+011 N/m^2</w:t>
                        </w:r>
                      </w:p>
                    </w:tc>
                  </w:tr>
                  <w:tr w:rsidR="008B2E2F" w:rsidRPr="008B2E2F" w14:paraId="75FE6585" w14:textId="77777777" w:rsidTr="008B2E2F">
                    <w:trPr>
                      <w:trHeight w:val="93"/>
                    </w:trPr>
                    <w:tc>
                      <w:tcPr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26CE8ABC" w14:textId="3B898B83" w:rsidR="008B2E2F" w:rsidRDefault="008B2E2F" w:rsidP="008B2E2F">
                        <w:pPr>
                          <w:spacing w:after="0" w:line="240" w:lineRule="auto"/>
                          <w:jc w:val="right"/>
                          <w:rPr>
                            <w:rStyle w:val="Strong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Cs w:val="0"/>
                            <w:sz w:val="20"/>
                            <w:szCs w:val="20"/>
                          </w:rPr>
                          <w:t>Thermal expansion coefficient: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5CAD0DFC" w14:textId="26BA0585" w:rsidR="008B2E2F" w:rsidRDefault="008B2E2F" w:rsidP="008B2E2F">
                        <w:pPr>
                          <w:spacing w:after="0" w:line="240" w:lineRule="auto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 /Kelvin</w:t>
                        </w:r>
                      </w:p>
                    </w:tc>
                  </w:tr>
                </w:tbl>
                <w:p w14:paraId="38092F6A" w14:textId="77777777" w:rsidR="00E80CD9" w:rsidRPr="008B2E2F" w:rsidRDefault="00E80CD9" w:rsidP="008B2E2F">
                  <w:pPr>
                    <w:spacing w:after="0" w:line="240" w:lineRule="auto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/>
                    <w:bottom w:val="single" w:sz="8" w:space="0" w:color="auto"/>
                  </w:tcBorders>
                  <w:shd w:val="clear" w:color="auto" w:fill="auto"/>
                </w:tcPr>
                <w:p w14:paraId="5C3D6DC2" w14:textId="77777777" w:rsidR="008B2E2F" w:rsidRDefault="008B2E2F" w:rsidP="008B2E2F">
                  <w:pPr>
                    <w:spacing w:after="0" w:line="240" w:lineRule="auto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1(Cut-Extrude2)(A o1-1),</w:t>
                  </w:r>
                </w:p>
                <w:p w14:paraId="4B5442FE" w14:textId="77777777" w:rsidR="008B2E2F" w:rsidRDefault="008B2E2F" w:rsidP="008B2E2F">
                  <w:pPr>
                    <w:spacing w:after="0" w:line="240" w:lineRule="auto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1(Cut-Extrude2)(A o1-2),</w:t>
                  </w:r>
                </w:p>
                <w:p w14:paraId="2589A30D" w14:textId="77777777" w:rsidR="008B2E2F" w:rsidRDefault="008B2E2F" w:rsidP="008B2E2F">
                  <w:pPr>
                    <w:spacing w:after="0" w:line="240" w:lineRule="auto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1(Cut-Extrude2)(B o1-1),</w:t>
                  </w:r>
                </w:p>
                <w:p w14:paraId="51EB22BF" w14:textId="77777777" w:rsidR="008B2E2F" w:rsidRDefault="008B2E2F" w:rsidP="008B2E2F">
                  <w:pPr>
                    <w:spacing w:after="0" w:line="240" w:lineRule="auto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1(Cut-Extrude2)(B o1-2),</w:t>
                  </w:r>
                </w:p>
                <w:p w14:paraId="6ADF5234" w14:textId="77777777" w:rsidR="008B2E2F" w:rsidRDefault="008B2E2F" w:rsidP="008B2E2F">
                  <w:pPr>
                    <w:spacing w:after="0" w:line="240" w:lineRule="auto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1(Cut-Extrude2)(C o1-1),</w:t>
                  </w:r>
                </w:p>
                <w:p w14:paraId="7B65B0B5" w14:textId="77777777" w:rsidR="008B2E2F" w:rsidRDefault="008B2E2F" w:rsidP="008B2E2F">
                  <w:pPr>
                    <w:spacing w:after="0" w:line="240" w:lineRule="auto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1(Cut-Extrude2)(C o1-2),</w:t>
                  </w:r>
                </w:p>
                <w:p w14:paraId="33C414B7" w14:textId="77777777" w:rsidR="008B2E2F" w:rsidRDefault="008B2E2F" w:rsidP="008B2E2F">
                  <w:pPr>
                    <w:spacing w:after="0" w:line="240" w:lineRule="auto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1(Cut-Extrude2)(C o1-3),</w:t>
                  </w:r>
                </w:p>
                <w:p w14:paraId="5F9CCE6B" w14:textId="77777777" w:rsidR="008B2E2F" w:rsidRDefault="008B2E2F" w:rsidP="008B2E2F">
                  <w:pPr>
                    <w:spacing w:after="0" w:line="240" w:lineRule="auto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1(Cut-Extrude2)(C o1-4),</w:t>
                  </w:r>
                </w:p>
                <w:p w14:paraId="45E7757B" w14:textId="77777777" w:rsidR="008B2E2F" w:rsidRDefault="008B2E2F" w:rsidP="008B2E2F">
                  <w:pPr>
                    <w:spacing w:after="0" w:line="240" w:lineRule="auto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1(Cut-Extrude2)(D o1-1),</w:t>
                  </w:r>
                </w:p>
                <w:p w14:paraId="27A63E3C" w14:textId="77777777" w:rsidR="008B2E2F" w:rsidRDefault="008B2E2F" w:rsidP="008B2E2F">
                  <w:pPr>
                    <w:spacing w:after="0" w:line="240" w:lineRule="auto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1(Cut-Extrude2)(D o1-10),</w:t>
                  </w:r>
                </w:p>
                <w:p w14:paraId="4D681D9D" w14:textId="77777777" w:rsidR="008B2E2F" w:rsidRDefault="008B2E2F" w:rsidP="008B2E2F">
                  <w:pPr>
                    <w:spacing w:after="0" w:line="240" w:lineRule="auto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1(Cut-Extrude2)(D o1-2),</w:t>
                  </w:r>
                </w:p>
                <w:p w14:paraId="2500C5B9" w14:textId="77777777" w:rsidR="008B2E2F" w:rsidRDefault="008B2E2F" w:rsidP="008B2E2F">
                  <w:pPr>
                    <w:spacing w:after="0" w:line="240" w:lineRule="auto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1(Cut-Extrude2)(D o1-3),</w:t>
                  </w:r>
                </w:p>
                <w:p w14:paraId="133A70A1" w14:textId="77777777" w:rsidR="008B2E2F" w:rsidRDefault="008B2E2F" w:rsidP="008B2E2F">
                  <w:pPr>
                    <w:spacing w:after="0" w:line="240" w:lineRule="auto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1(Cut-Extrude2)(D o1-4),</w:t>
                  </w:r>
                </w:p>
                <w:p w14:paraId="3C59ADB2" w14:textId="77777777" w:rsidR="008B2E2F" w:rsidRDefault="008B2E2F" w:rsidP="008B2E2F">
                  <w:pPr>
                    <w:spacing w:after="0" w:line="240" w:lineRule="auto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1(Cut-Extrude2)(D o1-5),</w:t>
                  </w:r>
                </w:p>
                <w:p w14:paraId="521F02A9" w14:textId="77777777" w:rsidR="008B2E2F" w:rsidRDefault="008B2E2F" w:rsidP="008B2E2F">
                  <w:pPr>
                    <w:spacing w:after="0" w:line="240" w:lineRule="auto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1(Cut-Extrude2)(D o1-6),</w:t>
                  </w:r>
                </w:p>
                <w:p w14:paraId="7F832548" w14:textId="77777777" w:rsidR="008B2E2F" w:rsidRDefault="008B2E2F" w:rsidP="008B2E2F">
                  <w:pPr>
                    <w:spacing w:after="0" w:line="240" w:lineRule="auto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1(Cut-Extrude2)(D o1-7),</w:t>
                  </w:r>
                </w:p>
                <w:p w14:paraId="07687A23" w14:textId="77777777" w:rsidR="008B2E2F" w:rsidRDefault="008B2E2F" w:rsidP="008B2E2F">
                  <w:pPr>
                    <w:spacing w:after="0" w:line="240" w:lineRule="auto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1(Cut-Extrude2)(D o1-8),</w:t>
                  </w:r>
                </w:p>
                <w:p w14:paraId="12C1876F" w14:textId="77777777" w:rsidR="008B2E2F" w:rsidRDefault="008B2E2F" w:rsidP="008B2E2F">
                  <w:pPr>
                    <w:spacing w:after="0" w:line="240" w:lineRule="auto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1(Cut-Extrude2)(D o1-9),</w:t>
                  </w:r>
                </w:p>
                <w:p w14:paraId="248DB8F2" w14:textId="77777777" w:rsidR="008B2E2F" w:rsidRDefault="008B2E2F" w:rsidP="008B2E2F">
                  <w:pPr>
                    <w:spacing w:after="0" w:line="240" w:lineRule="auto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1(Chamfer2)(D1 o1-1),</w:t>
                  </w:r>
                </w:p>
                <w:p w14:paraId="60B4F292" w14:textId="77777777" w:rsidR="008B2E2F" w:rsidRDefault="008B2E2F" w:rsidP="008B2E2F">
                  <w:pPr>
                    <w:spacing w:after="0" w:line="240" w:lineRule="auto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1(Chamfer2)(D1 o1-10),</w:t>
                  </w:r>
                </w:p>
                <w:p w14:paraId="3396C138" w14:textId="77777777" w:rsidR="008B2E2F" w:rsidRDefault="008B2E2F" w:rsidP="008B2E2F">
                  <w:pPr>
                    <w:spacing w:after="0" w:line="240" w:lineRule="auto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1(Chamfer2)(D1 o1-2),</w:t>
                  </w:r>
                </w:p>
                <w:p w14:paraId="63618832" w14:textId="77777777" w:rsidR="008B2E2F" w:rsidRDefault="008B2E2F" w:rsidP="008B2E2F">
                  <w:pPr>
                    <w:spacing w:after="0" w:line="240" w:lineRule="auto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1(Chamfer2)(D1 o1-3),</w:t>
                  </w:r>
                </w:p>
                <w:p w14:paraId="022493E5" w14:textId="77777777" w:rsidR="008B2E2F" w:rsidRDefault="008B2E2F" w:rsidP="008B2E2F">
                  <w:pPr>
                    <w:spacing w:after="0" w:line="240" w:lineRule="auto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1(Chamfer2)(D1 o1-4),</w:t>
                  </w:r>
                </w:p>
                <w:p w14:paraId="50F1DDBA" w14:textId="77777777" w:rsidR="008B2E2F" w:rsidRDefault="008B2E2F" w:rsidP="008B2E2F">
                  <w:pPr>
                    <w:spacing w:after="0" w:line="240" w:lineRule="auto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1(Chamfer2)(D1 o1-5),</w:t>
                  </w:r>
                </w:p>
                <w:p w14:paraId="075311F7" w14:textId="77777777" w:rsidR="008B2E2F" w:rsidRDefault="008B2E2F" w:rsidP="008B2E2F">
                  <w:pPr>
                    <w:spacing w:after="0" w:line="240" w:lineRule="auto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1(Chamfer2)(D1 o1-6),</w:t>
                  </w:r>
                </w:p>
                <w:p w14:paraId="1F1F41EC" w14:textId="77777777" w:rsidR="008B2E2F" w:rsidRDefault="008B2E2F" w:rsidP="008B2E2F">
                  <w:pPr>
                    <w:spacing w:after="0" w:line="240" w:lineRule="auto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lastRenderedPageBreak/>
                    <w:t>SolidBody 1(Chamfer2)(D1 o1-7),</w:t>
                  </w:r>
                </w:p>
                <w:p w14:paraId="20477767" w14:textId="77777777" w:rsidR="008B2E2F" w:rsidRDefault="008B2E2F" w:rsidP="008B2E2F">
                  <w:pPr>
                    <w:spacing w:after="0" w:line="240" w:lineRule="auto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1(Chamfer2)(D1 o1-8),</w:t>
                  </w:r>
                </w:p>
                <w:p w14:paraId="07EBEF07" w14:textId="77777777" w:rsidR="008B2E2F" w:rsidRDefault="008B2E2F" w:rsidP="008B2E2F">
                  <w:pPr>
                    <w:spacing w:after="0" w:line="240" w:lineRule="auto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1(Chamfer2)(D1 o1-9),</w:t>
                  </w:r>
                </w:p>
                <w:p w14:paraId="3271B629" w14:textId="77777777" w:rsidR="008B2E2F" w:rsidRDefault="008B2E2F" w:rsidP="008B2E2F">
                  <w:pPr>
                    <w:spacing w:after="0" w:line="240" w:lineRule="auto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1(Cut-Extrude2)(E o1-1),</w:t>
                  </w:r>
                </w:p>
                <w:p w14:paraId="3DE8B989" w14:textId="77777777" w:rsidR="008B2E2F" w:rsidRDefault="008B2E2F" w:rsidP="008B2E2F">
                  <w:pPr>
                    <w:spacing w:after="0" w:line="240" w:lineRule="auto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1(Cut-Extrude2)(E o1-2),</w:t>
                  </w:r>
                </w:p>
                <w:p w14:paraId="5A77D8B1" w14:textId="77777777" w:rsidR="008B2E2F" w:rsidRDefault="008B2E2F" w:rsidP="008B2E2F">
                  <w:pPr>
                    <w:spacing w:after="0" w:line="240" w:lineRule="auto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1(Cut-Extrude2)(E o1-3),</w:t>
                  </w:r>
                </w:p>
                <w:p w14:paraId="7E164D61" w14:textId="77777777" w:rsidR="008B2E2F" w:rsidRDefault="008B2E2F" w:rsidP="008B2E2F">
                  <w:pPr>
                    <w:spacing w:after="0" w:line="240" w:lineRule="auto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1(Cut-Extrude2)(E o1-4),</w:t>
                  </w:r>
                </w:p>
                <w:p w14:paraId="756268B0" w14:textId="77777777" w:rsidR="008B2E2F" w:rsidRDefault="008B2E2F" w:rsidP="008B2E2F">
                  <w:pPr>
                    <w:spacing w:after="0" w:line="240" w:lineRule="auto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1(Cut-Extrude2)(F o1-1),</w:t>
                  </w:r>
                </w:p>
                <w:p w14:paraId="3A6C563C" w14:textId="77777777" w:rsidR="008B2E2F" w:rsidRDefault="008B2E2F" w:rsidP="008B2E2F">
                  <w:pPr>
                    <w:spacing w:after="0" w:line="240" w:lineRule="auto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1(Cut-Extrude2)(F o1-2),</w:t>
                  </w:r>
                </w:p>
                <w:p w14:paraId="356EF5AC" w14:textId="77777777" w:rsidR="008B2E2F" w:rsidRDefault="008B2E2F" w:rsidP="008B2E2F">
                  <w:pPr>
                    <w:spacing w:after="0" w:line="240" w:lineRule="auto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1(Cut-Extrude2)(G o1-1),</w:t>
                  </w:r>
                </w:p>
                <w:p w14:paraId="5B03BFCD" w14:textId="77777777" w:rsidR="008B2E2F" w:rsidRDefault="008B2E2F" w:rsidP="008B2E2F">
                  <w:pPr>
                    <w:spacing w:after="0" w:line="240" w:lineRule="auto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1(Cut-Extrude2)(G o1-2),</w:t>
                  </w:r>
                </w:p>
                <w:p w14:paraId="2EC03663" w14:textId="77777777" w:rsidR="008B2E2F" w:rsidRDefault="008B2E2F" w:rsidP="008B2E2F">
                  <w:pPr>
                    <w:spacing w:after="0" w:line="240" w:lineRule="auto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1(Mirror1)(brancing-1),</w:t>
                  </w:r>
                </w:p>
                <w:p w14:paraId="30A5A956" w14:textId="77777777" w:rsidR="008B2E2F" w:rsidRDefault="008B2E2F" w:rsidP="008B2E2F">
                  <w:pPr>
                    <w:spacing w:after="0" w:line="240" w:lineRule="auto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1(Mirror1)(brancing-10),</w:t>
                  </w:r>
                </w:p>
                <w:p w14:paraId="58AAFB33" w14:textId="77777777" w:rsidR="008B2E2F" w:rsidRDefault="008B2E2F" w:rsidP="008B2E2F">
                  <w:pPr>
                    <w:spacing w:after="0" w:line="240" w:lineRule="auto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1(Mirror1)(brancing-2),</w:t>
                  </w:r>
                </w:p>
                <w:p w14:paraId="1F5DCC51" w14:textId="77777777" w:rsidR="008B2E2F" w:rsidRDefault="008B2E2F" w:rsidP="008B2E2F">
                  <w:pPr>
                    <w:spacing w:after="0" w:line="240" w:lineRule="auto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1(Mirror1)(brancing-3),</w:t>
                  </w:r>
                </w:p>
                <w:p w14:paraId="396240C3" w14:textId="77777777" w:rsidR="008B2E2F" w:rsidRDefault="008B2E2F" w:rsidP="008B2E2F">
                  <w:pPr>
                    <w:spacing w:after="0" w:line="240" w:lineRule="auto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1(Mirror1)(brancing-4),</w:t>
                  </w:r>
                </w:p>
                <w:p w14:paraId="0BDC58CA" w14:textId="77777777" w:rsidR="008B2E2F" w:rsidRDefault="008B2E2F" w:rsidP="008B2E2F">
                  <w:pPr>
                    <w:spacing w:after="0" w:line="240" w:lineRule="auto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1(Mirror1)(brancing-5),</w:t>
                  </w:r>
                </w:p>
                <w:p w14:paraId="7E62474C" w14:textId="77777777" w:rsidR="008B2E2F" w:rsidRDefault="008B2E2F" w:rsidP="008B2E2F">
                  <w:pPr>
                    <w:spacing w:after="0" w:line="240" w:lineRule="auto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1(Mirror1)(brancing-6),</w:t>
                  </w:r>
                </w:p>
                <w:p w14:paraId="56769A7A" w14:textId="77777777" w:rsidR="008B2E2F" w:rsidRDefault="008B2E2F" w:rsidP="008B2E2F">
                  <w:pPr>
                    <w:spacing w:after="0" w:line="240" w:lineRule="auto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1(Mirror1)(brancing-7),</w:t>
                  </w:r>
                </w:p>
                <w:p w14:paraId="5C740D8F" w14:textId="77777777" w:rsidR="008B2E2F" w:rsidRDefault="008B2E2F" w:rsidP="008B2E2F">
                  <w:pPr>
                    <w:spacing w:after="0" w:line="240" w:lineRule="auto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1(Mirror1)(brancing-8),</w:t>
                  </w:r>
                </w:p>
                <w:p w14:paraId="536CCC93" w14:textId="6B3910F8" w:rsidR="00E80CD9" w:rsidRPr="008B2E2F" w:rsidRDefault="008B2E2F" w:rsidP="008B2E2F">
                  <w:pPr>
                    <w:spacing w:after="0" w:line="240" w:lineRule="auto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1(Mirror1)(brancing-9)</w:t>
                  </w:r>
                </w:p>
              </w:tc>
            </w:tr>
            <w:tr w:rsidR="008B2E2F" w:rsidRPr="008B2E2F" w14:paraId="74FBC5AE" w14:textId="77777777" w:rsidTr="008B2E2F">
              <w:trPr>
                <w:trHeight w:val="186"/>
              </w:trPr>
              <w:tc>
                <w:tcPr>
                  <w:tcW w:w="10862" w:type="dxa"/>
                  <w:gridSpan w:val="3"/>
                  <w:tcBorders>
                    <w:top w:val="single" w:sz="8" w:space="0" w:color="auto"/>
                    <w:bottom w:val="single" w:sz="18" w:space="0" w:color="365F91"/>
                  </w:tcBorders>
                  <w:shd w:val="clear" w:color="auto" w:fill="auto"/>
                </w:tcPr>
                <w:p w14:paraId="6D807B01" w14:textId="5DCF7B15" w:rsidR="00E80CD9" w:rsidRPr="008B2E2F" w:rsidRDefault="008B2E2F" w:rsidP="008B2E2F">
                  <w:pPr>
                    <w:spacing w:after="0" w:line="240" w:lineRule="auto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  <w:lastRenderedPageBreak/>
                    <w:t>Curve Data:N/A</w:t>
                  </w:r>
                </w:p>
              </w:tc>
            </w:tr>
          </w:tbl>
          <w:p w14:paraId="186C316A" w14:textId="3CBE0C13" w:rsidR="00E80CD9" w:rsidRPr="008B2E2F" w:rsidRDefault="00E80CD9" w:rsidP="008B2E2F">
            <w:pPr>
              <w:spacing w:after="0" w:line="240" w:lineRule="auto"/>
            </w:pPr>
          </w:p>
        </w:tc>
      </w:tr>
      <w:bookmarkEnd w:id="8"/>
      <w:bookmarkEnd w:id="9"/>
      <w:bookmarkEnd w:id="10"/>
    </w:tbl>
    <w:p w14:paraId="4F7327FA" w14:textId="77777777" w:rsidR="005273D5" w:rsidRDefault="005273D5" w:rsidP="006518B5"/>
    <w:tbl>
      <w:tblPr>
        <w:tblW w:w="11052" w:type="dxa"/>
        <w:tblLayout w:type="fixed"/>
        <w:tblLook w:val="04A0" w:firstRow="1" w:lastRow="0" w:firstColumn="1" w:lastColumn="0" w:noHBand="0" w:noVBand="1"/>
      </w:tblPr>
      <w:tblGrid>
        <w:gridCol w:w="11052"/>
      </w:tblGrid>
      <w:tr w:rsidR="005273D5" w:rsidRPr="008B2E2F" w14:paraId="6BEE5A76" w14:textId="77777777" w:rsidTr="008B2E2F">
        <w:tc>
          <w:tcPr>
            <w:tcW w:w="11016" w:type="dxa"/>
            <w:shd w:val="clear" w:color="auto" w:fill="auto"/>
          </w:tcPr>
          <w:p w14:paraId="0FD17A9D" w14:textId="3656F7FA" w:rsidR="005273D5" w:rsidRPr="008B2E2F" w:rsidRDefault="008B2E2F" w:rsidP="008B2E2F">
            <w:pPr>
              <w:pStyle w:val="Heading1"/>
              <w:spacing w:line="240" w:lineRule="auto"/>
              <w:rPr>
                <w:b w:val="0"/>
                <w:bCs w:val="0"/>
              </w:rPr>
            </w:pPr>
            <w:bookmarkStart w:id="12" w:name="_Toc143110949"/>
            <w:r>
              <w:rPr>
                <w:rStyle w:val="Strong"/>
              </w:rPr>
              <w:lastRenderedPageBreak/>
              <w:t>Loads and Fixtures</w:t>
            </w:r>
            <w:bookmarkEnd w:id="12"/>
          </w:p>
          <w:tbl>
            <w:tblPr>
              <w:tblW w:w="10909" w:type="dxa"/>
              <w:tblBorders>
                <w:top w:val="single" w:sz="18" w:space="0" w:color="4D7830"/>
                <w:left w:val="single" w:sz="8" w:space="0" w:color="000000"/>
                <w:bottom w:val="single" w:sz="18" w:space="0" w:color="4D783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817"/>
              <w:gridCol w:w="3021"/>
              <w:gridCol w:w="6071"/>
            </w:tblGrid>
            <w:tr w:rsidR="008B2E2F" w:rsidRPr="008B2E2F" w14:paraId="47AB2D9C" w14:textId="77777777" w:rsidTr="00B36CFE">
              <w:trPr>
                <w:trHeight w:val="20"/>
                <w:tblHeader/>
              </w:trPr>
              <w:tc>
                <w:tcPr>
                  <w:tcW w:w="1817" w:type="dxa"/>
                  <w:tcBorders>
                    <w:left w:val="single" w:sz="18" w:space="0" w:color="76923C"/>
                    <w:right w:val="single" w:sz="18" w:space="0" w:color="76923C"/>
                  </w:tcBorders>
                  <w:shd w:val="clear" w:color="auto" w:fill="auto"/>
                  <w:vAlign w:val="center"/>
                </w:tcPr>
                <w:p w14:paraId="725995E0" w14:textId="2CD75EA4" w:rsidR="008B2E2F" w:rsidRPr="008B2E2F" w:rsidRDefault="008B2E2F" w:rsidP="008B2E2F">
                  <w:pPr>
                    <w:spacing w:after="0" w:line="240" w:lineRule="auto"/>
                    <w:jc w:val="center"/>
                    <w:rPr>
                      <w:rStyle w:val="Strong"/>
                      <w:bCs w:val="0"/>
                    </w:rPr>
                  </w:pPr>
                  <w:r>
                    <w:rPr>
                      <w:rStyle w:val="Strong"/>
                      <w:bCs w:val="0"/>
                    </w:rPr>
                    <w:t>Fixture name</w:t>
                  </w:r>
                </w:p>
              </w:tc>
              <w:tc>
                <w:tcPr>
                  <w:tcW w:w="3021" w:type="dxa"/>
                  <w:tcBorders>
                    <w:left w:val="single" w:sz="18" w:space="0" w:color="76923C"/>
                    <w:bottom w:val="single" w:sz="18" w:space="0" w:color="76923C"/>
                    <w:right w:val="single" w:sz="18" w:space="0" w:color="76923C"/>
                  </w:tcBorders>
                  <w:shd w:val="clear" w:color="auto" w:fill="auto"/>
                  <w:vAlign w:val="center"/>
                </w:tcPr>
                <w:p w14:paraId="71D79F18" w14:textId="5893F8E5" w:rsidR="008B2E2F" w:rsidRPr="008B2E2F" w:rsidRDefault="008B2E2F" w:rsidP="008B2E2F">
                  <w:pPr>
                    <w:spacing w:after="0" w:line="240" w:lineRule="auto"/>
                    <w:jc w:val="center"/>
                    <w:rPr>
                      <w:rStyle w:val="Strong"/>
                      <w:bCs w:val="0"/>
                    </w:rPr>
                  </w:pPr>
                  <w:r>
                    <w:rPr>
                      <w:rStyle w:val="Strong"/>
                      <w:bCs w:val="0"/>
                    </w:rPr>
                    <w:t>Fixture Image</w:t>
                  </w:r>
                </w:p>
              </w:tc>
              <w:tc>
                <w:tcPr>
                  <w:tcW w:w="6071" w:type="dxa"/>
                  <w:tcBorders>
                    <w:left w:val="single" w:sz="18" w:space="0" w:color="76923C"/>
                    <w:bottom w:val="single" w:sz="18" w:space="0" w:color="76923C"/>
                    <w:right w:val="single" w:sz="18" w:space="0" w:color="76923C"/>
                  </w:tcBorders>
                  <w:shd w:val="clear" w:color="auto" w:fill="auto"/>
                  <w:vAlign w:val="center"/>
                </w:tcPr>
                <w:p w14:paraId="17F25B74" w14:textId="4DA49DE8" w:rsidR="008B2E2F" w:rsidRPr="008B2E2F" w:rsidRDefault="008B2E2F" w:rsidP="008B2E2F">
                  <w:pPr>
                    <w:spacing w:after="0" w:line="240" w:lineRule="auto"/>
                    <w:jc w:val="center"/>
                    <w:rPr>
                      <w:rStyle w:val="Strong"/>
                      <w:bCs w:val="0"/>
                    </w:rPr>
                  </w:pPr>
                  <w:r>
                    <w:rPr>
                      <w:rStyle w:val="Strong"/>
                      <w:bCs w:val="0"/>
                    </w:rPr>
                    <w:t>Fixture Details</w:t>
                  </w:r>
                </w:p>
              </w:tc>
            </w:tr>
            <w:tr w:rsidR="008B2E2F" w:rsidRPr="008B2E2F" w14:paraId="642BC5B4" w14:textId="77777777" w:rsidTr="00412DB5">
              <w:tc>
                <w:tcPr>
                  <w:tcW w:w="1817" w:type="dxa"/>
                  <w:tcBorders>
                    <w:top w:val="single" w:sz="18" w:space="0" w:color="76923C"/>
                    <w:left w:val="single" w:sz="18" w:space="0" w:color="76923C"/>
                  </w:tcBorders>
                  <w:shd w:val="clear" w:color="auto" w:fill="auto"/>
                  <w:vAlign w:val="center"/>
                </w:tcPr>
                <w:p w14:paraId="0D01838E" w14:textId="2D87271C" w:rsidR="008B2E2F" w:rsidRPr="008B2E2F" w:rsidRDefault="008B2E2F" w:rsidP="008B2E2F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</w:rPr>
                  </w:pPr>
                  <w:r>
                    <w:rPr>
                      <w:rStyle w:val="Strong"/>
                      <w:b w:val="0"/>
                      <w:bCs w:val="0"/>
                    </w:rPr>
                    <w:t>Fixed-1</w:t>
                  </w:r>
                </w:p>
              </w:tc>
              <w:tc>
                <w:tcPr>
                  <w:tcW w:w="3021" w:type="dxa"/>
                  <w:tcBorders>
                    <w:top w:val="single" w:sz="18" w:space="0" w:color="76923C"/>
                  </w:tcBorders>
                  <w:shd w:val="clear" w:color="auto" w:fill="auto"/>
                </w:tcPr>
                <w:p w14:paraId="0E2095D0" w14:textId="4DC38418" w:rsidR="008B2E2F" w:rsidRPr="008B2E2F" w:rsidRDefault="008B2E2F" w:rsidP="008B2E2F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pict w14:anchorId="27C29140">
                      <v:shape id="_x0000_i1082" type="#_x0000_t75" style="width:139.25pt;height:72.55pt">
                        <v:imagedata r:id="rId55" o:title="Assembly objek 1-Static 11q-Fixed-1"/>
                      </v:shape>
                    </w:pict>
                  </w:r>
                </w:p>
              </w:tc>
              <w:tc>
                <w:tcPr>
                  <w:tcW w:w="6071" w:type="dxa"/>
                  <w:tcBorders>
                    <w:top w:val="single" w:sz="18" w:space="0" w:color="76923C"/>
                    <w:right w:val="single" w:sz="18" w:space="0" w:color="76923C"/>
                  </w:tcBorders>
                  <w:shd w:val="clear" w:color="auto" w:fill="auto"/>
                </w:tcPr>
                <w:tbl>
                  <w:tblPr>
                    <w:tblW w:w="5000" w:type="pct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8B2E2F" w:rsidRPr="008B2E2F" w14:paraId="30ACDFA1" w14:textId="77777777" w:rsidTr="008B2E2F">
                    <w:trPr>
                      <w:trHeight w:val="73"/>
                    </w:trPr>
                    <w:tc>
                      <w:tcPr>
                        <w:tcW w:w="2717" w:type="pct"/>
                        <w:shd w:val="clear" w:color="auto" w:fill="auto"/>
                        <w:hideMark/>
                      </w:tcPr>
                      <w:p w14:paraId="26F837C7" w14:textId="4545FEE1" w:rsidR="008B2E2F" w:rsidRPr="008B2E2F" w:rsidRDefault="008B2E2F" w:rsidP="008B2E2F">
                        <w:pPr>
                          <w:spacing w:after="0" w:line="240" w:lineRule="auto"/>
                          <w:jc w:val="right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14:paraId="1B80A0FE" w14:textId="294FCDB0" w:rsidR="008B2E2F" w:rsidRPr="008B2E2F" w:rsidRDefault="008B2E2F" w:rsidP="008B2E2F">
                        <w:pPr>
                          <w:spacing w:after="0" w:line="240" w:lineRule="auto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50 face(s)</w:t>
                        </w:r>
                      </w:p>
                    </w:tc>
                  </w:tr>
                  <w:tr w:rsidR="008B2E2F" w:rsidRPr="008B2E2F" w14:paraId="72BB2342" w14:textId="77777777" w:rsidTr="008B2E2F">
                    <w:trPr>
                      <w:trHeight w:val="73"/>
                    </w:trPr>
                    <w:tc>
                      <w:tcPr>
                        <w:tcW w:w="2717" w:type="pct"/>
                        <w:shd w:val="clear" w:color="auto" w:fill="auto"/>
                      </w:tcPr>
                      <w:p w14:paraId="70CAB6CC" w14:textId="10449184" w:rsidR="008B2E2F" w:rsidRDefault="008B2E2F" w:rsidP="008B2E2F">
                        <w:pPr>
                          <w:spacing w:after="0" w:line="240" w:lineRule="auto"/>
                          <w:jc w:val="right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14:paraId="2BD3ADB1" w14:textId="318F3638" w:rsidR="008B2E2F" w:rsidRDefault="008B2E2F" w:rsidP="008B2E2F">
                        <w:pPr>
                          <w:spacing w:after="0" w:line="240" w:lineRule="auto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Fixed Geometry</w:t>
                        </w:r>
                      </w:p>
                    </w:tc>
                  </w:tr>
                </w:tbl>
                <w:p w14:paraId="4E5D1642" w14:textId="77777777" w:rsidR="008B2E2F" w:rsidRPr="008B2E2F" w:rsidRDefault="008B2E2F" w:rsidP="00840CC7">
                  <w:pPr>
                    <w:pStyle w:val="TOC3"/>
                  </w:pPr>
                </w:p>
              </w:tc>
            </w:tr>
          </w:tbl>
          <w:p w14:paraId="256978CD" w14:textId="77777777" w:rsidR="005273D5" w:rsidRPr="008B2E2F" w:rsidRDefault="005273D5" w:rsidP="00840CC7">
            <w:pPr>
              <w:pStyle w:val="TOC3"/>
            </w:pPr>
          </w:p>
          <w:tbl>
            <w:tblPr>
              <w:tblW w:w="10816" w:type="dxa"/>
              <w:tblBorders>
                <w:top w:val="single" w:sz="18" w:space="0" w:color="C0504D"/>
                <w:left w:val="single" w:sz="8" w:space="0" w:color="000000"/>
                <w:bottom w:val="single" w:sz="18" w:space="0" w:color="C0504D"/>
                <w:right w:val="single" w:sz="8" w:space="0" w:color="000000"/>
                <w:insideH w:val="single" w:sz="8" w:space="0" w:color="000000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54"/>
              <w:gridCol w:w="3234"/>
              <w:gridCol w:w="5928"/>
            </w:tblGrid>
            <w:tr w:rsidR="008B2E2F" w:rsidRPr="008B2E2F" w14:paraId="60F4F911" w14:textId="77777777" w:rsidTr="00D352D8">
              <w:trPr>
                <w:trHeight w:val="20"/>
                <w:tblHeader/>
              </w:trPr>
              <w:tc>
                <w:tcPr>
                  <w:tcW w:w="1654" w:type="dxa"/>
                  <w:tcBorders>
                    <w:left w:val="single" w:sz="18" w:space="0" w:color="C0504D"/>
                    <w:right w:val="single" w:sz="18" w:space="0" w:color="C0504D"/>
                  </w:tcBorders>
                  <w:shd w:val="clear" w:color="auto" w:fill="auto"/>
                  <w:vAlign w:val="center"/>
                </w:tcPr>
                <w:p w14:paraId="5A4C1D1F" w14:textId="6DA08E3F" w:rsidR="008B2E2F" w:rsidRPr="008B2E2F" w:rsidRDefault="008B2E2F" w:rsidP="008B2E2F">
                  <w:pPr>
                    <w:spacing w:after="0" w:line="240" w:lineRule="auto"/>
                    <w:jc w:val="center"/>
                    <w:rPr>
                      <w:rStyle w:val="Strong"/>
                      <w:bCs w:val="0"/>
                    </w:rPr>
                  </w:pPr>
                  <w:r>
                    <w:rPr>
                      <w:rStyle w:val="Strong"/>
                      <w:bCs w:val="0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/>
                    <w:bottom w:val="single" w:sz="18" w:space="0" w:color="C0504D"/>
                    <w:right w:val="single" w:sz="18" w:space="0" w:color="C0504D"/>
                  </w:tcBorders>
                  <w:shd w:val="clear" w:color="auto" w:fill="auto"/>
                  <w:vAlign w:val="center"/>
                </w:tcPr>
                <w:p w14:paraId="3506277F" w14:textId="52ADF88D" w:rsidR="008B2E2F" w:rsidRPr="008B2E2F" w:rsidRDefault="008B2E2F" w:rsidP="008B2E2F">
                  <w:pPr>
                    <w:spacing w:after="0" w:line="240" w:lineRule="auto"/>
                    <w:jc w:val="center"/>
                    <w:rPr>
                      <w:rStyle w:val="Strong"/>
                      <w:bCs w:val="0"/>
                    </w:rPr>
                  </w:pPr>
                  <w:r>
                    <w:rPr>
                      <w:rStyle w:val="Strong"/>
                      <w:bCs w:val="0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/>
                    <w:bottom w:val="single" w:sz="18" w:space="0" w:color="C0504D"/>
                    <w:right w:val="single" w:sz="18" w:space="0" w:color="C0504D"/>
                  </w:tcBorders>
                  <w:shd w:val="clear" w:color="auto" w:fill="auto"/>
                  <w:vAlign w:val="center"/>
                </w:tcPr>
                <w:p w14:paraId="76316B79" w14:textId="6678660A" w:rsidR="008B2E2F" w:rsidRPr="008B2E2F" w:rsidRDefault="008B2E2F" w:rsidP="008B2E2F">
                  <w:pPr>
                    <w:spacing w:after="0" w:line="240" w:lineRule="auto"/>
                    <w:jc w:val="center"/>
                    <w:rPr>
                      <w:rStyle w:val="Strong"/>
                      <w:bCs w:val="0"/>
                    </w:rPr>
                  </w:pPr>
                  <w:r>
                    <w:rPr>
                      <w:rStyle w:val="Strong"/>
                      <w:bCs w:val="0"/>
                    </w:rPr>
                    <w:t>Load Details</w:t>
                  </w:r>
                </w:p>
              </w:tc>
            </w:tr>
            <w:tr w:rsidR="008B2E2F" w:rsidRPr="008B2E2F" w14:paraId="05E960A6" w14:textId="77777777" w:rsidTr="008B2E2F">
              <w:tc>
                <w:tcPr>
                  <w:tcW w:w="1654" w:type="dxa"/>
                  <w:tcBorders>
                    <w:top w:val="single" w:sz="18" w:space="0" w:color="C0504D"/>
                    <w:left w:val="single" w:sz="18" w:space="0" w:color="C0504D"/>
                    <w:bottom w:val="single" w:sz="18" w:space="0" w:color="C0504D"/>
                  </w:tcBorders>
                  <w:shd w:val="clear" w:color="auto" w:fill="auto"/>
                  <w:vAlign w:val="center"/>
                </w:tcPr>
                <w:p w14:paraId="3103E19C" w14:textId="0655311C" w:rsidR="008B2E2F" w:rsidRPr="008B2E2F" w:rsidRDefault="008B2E2F" w:rsidP="008B2E2F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</w:rPr>
                  </w:pPr>
                  <w:r>
                    <w:rPr>
                      <w:rStyle w:val="Strong"/>
                      <w:b w:val="0"/>
                      <w:bCs w:val="0"/>
                    </w:rPr>
                    <w:t>Pressure-1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/>
                    <w:bottom w:val="single" w:sz="18" w:space="0" w:color="C0504D"/>
                  </w:tcBorders>
                  <w:shd w:val="clear" w:color="auto" w:fill="auto"/>
                </w:tcPr>
                <w:p w14:paraId="7CF2EEBE" w14:textId="2CABA995" w:rsidR="008B2E2F" w:rsidRPr="008B2E2F" w:rsidRDefault="008B2E2F" w:rsidP="008B2E2F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pict w14:anchorId="7A31995E">
                      <v:shape id="_x0000_i1083" type="#_x0000_t75" style="width:149.8pt;height:78.3pt">
                        <v:imagedata r:id="rId56" o:title="Assembly objek 1-Static 11q-Pressure-1"/>
                      </v:shape>
                    </w:pict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/>
                    <w:bottom w:val="single" w:sz="18" w:space="0" w:color="C0504D"/>
                    <w:right w:val="single" w:sz="18" w:space="0" w:color="C0504D"/>
                  </w:tcBorders>
                  <w:shd w:val="clear" w:color="auto" w:fill="auto"/>
                </w:tcPr>
                <w:tbl>
                  <w:tblPr>
                    <w:tblW w:w="5000" w:type="pct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8B2E2F" w:rsidRPr="008B2E2F" w14:paraId="356A98E5" w14:textId="77777777" w:rsidTr="008B2E2F">
                    <w:trPr>
                      <w:trHeight w:val="73"/>
                    </w:trPr>
                    <w:tc>
                      <w:tcPr>
                        <w:tcW w:w="2717" w:type="pct"/>
                        <w:shd w:val="clear" w:color="auto" w:fill="auto"/>
                        <w:hideMark/>
                      </w:tcPr>
                      <w:p w14:paraId="23902740" w14:textId="1342BC24" w:rsidR="008B2E2F" w:rsidRPr="008B2E2F" w:rsidRDefault="008B2E2F" w:rsidP="008B2E2F">
                        <w:pPr>
                          <w:spacing w:after="0" w:line="240" w:lineRule="auto"/>
                          <w:jc w:val="right"/>
                          <w:rPr>
                            <w:rStyle w:val="Strong"/>
                            <w:b w:val="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14:paraId="6C3E8469" w14:textId="02387A83" w:rsidR="008B2E2F" w:rsidRPr="008B2E2F" w:rsidRDefault="008B2E2F" w:rsidP="008B2E2F">
                        <w:pPr>
                          <w:spacing w:after="0" w:line="240" w:lineRule="auto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42 face(s)</w:t>
                        </w:r>
                      </w:p>
                    </w:tc>
                  </w:tr>
                  <w:tr w:rsidR="008B2E2F" w:rsidRPr="008B2E2F" w14:paraId="5768E47C" w14:textId="77777777" w:rsidTr="008B2E2F">
                    <w:trPr>
                      <w:trHeight w:val="73"/>
                    </w:trPr>
                    <w:tc>
                      <w:tcPr>
                        <w:tcW w:w="2717" w:type="pct"/>
                        <w:shd w:val="clear" w:color="auto" w:fill="auto"/>
                      </w:tcPr>
                      <w:p w14:paraId="3F3804CA" w14:textId="6E12559E" w:rsidR="008B2E2F" w:rsidRDefault="008B2E2F" w:rsidP="008B2E2F">
                        <w:pPr>
                          <w:spacing w:after="0" w:line="240" w:lineRule="auto"/>
                          <w:jc w:val="right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14:paraId="631C800A" w14:textId="506B6FCE" w:rsidR="008B2E2F" w:rsidRDefault="008B2E2F" w:rsidP="008B2E2F">
                        <w:pPr>
                          <w:spacing w:after="0" w:line="240" w:lineRule="auto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Normal to selected face</w:t>
                        </w:r>
                      </w:p>
                    </w:tc>
                  </w:tr>
                  <w:tr w:rsidR="008B2E2F" w:rsidRPr="008B2E2F" w14:paraId="1826A708" w14:textId="77777777" w:rsidTr="008B2E2F">
                    <w:trPr>
                      <w:trHeight w:val="73"/>
                    </w:trPr>
                    <w:tc>
                      <w:tcPr>
                        <w:tcW w:w="2717" w:type="pct"/>
                        <w:shd w:val="clear" w:color="auto" w:fill="auto"/>
                      </w:tcPr>
                      <w:p w14:paraId="65189145" w14:textId="1DE295E1" w:rsidR="008B2E2F" w:rsidRDefault="008B2E2F" w:rsidP="008B2E2F">
                        <w:pPr>
                          <w:spacing w:after="0" w:line="240" w:lineRule="auto"/>
                          <w:jc w:val="right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14:paraId="7A89EBC4" w14:textId="189CA684" w:rsidR="008B2E2F" w:rsidRDefault="008B2E2F" w:rsidP="008B2E2F">
                        <w:pPr>
                          <w:spacing w:after="0" w:line="240" w:lineRule="auto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0.7995</w:t>
                        </w:r>
                      </w:p>
                    </w:tc>
                  </w:tr>
                  <w:tr w:rsidR="008B2E2F" w:rsidRPr="008B2E2F" w14:paraId="25D9E416" w14:textId="77777777" w:rsidTr="008B2E2F">
                    <w:trPr>
                      <w:trHeight w:val="73"/>
                    </w:trPr>
                    <w:tc>
                      <w:tcPr>
                        <w:tcW w:w="2717" w:type="pct"/>
                        <w:shd w:val="clear" w:color="auto" w:fill="auto"/>
                      </w:tcPr>
                      <w:p w14:paraId="49BDE7D8" w14:textId="330FDFD5" w:rsidR="008B2E2F" w:rsidRDefault="008B2E2F" w:rsidP="008B2E2F">
                        <w:pPr>
                          <w:spacing w:after="0" w:line="240" w:lineRule="auto"/>
                          <w:jc w:val="right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14:paraId="1574331F" w14:textId="030ABEEE" w:rsidR="008B2E2F" w:rsidRDefault="008B2E2F" w:rsidP="008B2E2F">
                        <w:pPr>
                          <w:spacing w:after="0" w:line="240" w:lineRule="auto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N/mm^2 (MPa)</w:t>
                        </w:r>
                      </w:p>
                    </w:tc>
                  </w:tr>
                  <w:tr w:rsidR="008B2E2F" w:rsidRPr="008B2E2F" w14:paraId="145904E3" w14:textId="77777777" w:rsidTr="008B2E2F">
                    <w:trPr>
                      <w:trHeight w:val="73"/>
                    </w:trPr>
                    <w:tc>
                      <w:tcPr>
                        <w:tcW w:w="2717" w:type="pct"/>
                        <w:shd w:val="clear" w:color="auto" w:fill="auto"/>
                      </w:tcPr>
                      <w:p w14:paraId="5F00228D" w14:textId="361D30D0" w:rsidR="008B2E2F" w:rsidRDefault="008B2E2F" w:rsidP="008B2E2F">
                        <w:pPr>
                          <w:spacing w:after="0" w:line="240" w:lineRule="auto"/>
                          <w:jc w:val="right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Phase Angle: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14:paraId="233A72F6" w14:textId="18E665D2" w:rsidR="008B2E2F" w:rsidRDefault="008B2E2F" w:rsidP="008B2E2F">
                        <w:pPr>
                          <w:spacing w:after="0" w:line="240" w:lineRule="auto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8B2E2F" w:rsidRPr="008B2E2F" w14:paraId="48D9ECD2" w14:textId="77777777" w:rsidTr="008B2E2F">
                    <w:trPr>
                      <w:trHeight w:val="73"/>
                    </w:trPr>
                    <w:tc>
                      <w:tcPr>
                        <w:tcW w:w="2717" w:type="pct"/>
                        <w:shd w:val="clear" w:color="auto" w:fill="auto"/>
                      </w:tcPr>
                      <w:p w14:paraId="4849D470" w14:textId="6B5F0F2D" w:rsidR="008B2E2F" w:rsidRDefault="008B2E2F" w:rsidP="008B2E2F">
                        <w:pPr>
                          <w:spacing w:after="0" w:line="240" w:lineRule="auto"/>
                          <w:jc w:val="right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14:paraId="53679C09" w14:textId="38D617DA" w:rsidR="008B2E2F" w:rsidRDefault="008B2E2F" w:rsidP="008B2E2F">
                        <w:pPr>
                          <w:spacing w:after="0" w:line="240" w:lineRule="auto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deg</w:t>
                        </w:r>
                      </w:p>
                    </w:tc>
                  </w:tr>
                </w:tbl>
                <w:p w14:paraId="4B3330F1" w14:textId="77777777" w:rsidR="008B2E2F" w:rsidRPr="008B2E2F" w:rsidRDefault="008B2E2F" w:rsidP="008B2E2F">
                  <w:pPr>
                    <w:spacing w:after="0" w:line="240" w:lineRule="auto"/>
                    <w:jc w:val="center"/>
                    <w:rPr>
                      <w:rStyle w:val="Strong"/>
                    </w:rPr>
                  </w:pPr>
                </w:p>
              </w:tc>
            </w:tr>
            <w:tr w:rsidR="008B2E2F" w:rsidRPr="008B2E2F" w14:paraId="009C6551" w14:textId="77777777" w:rsidTr="003352C8">
              <w:tc>
                <w:tcPr>
                  <w:tcW w:w="1654" w:type="dxa"/>
                  <w:tcBorders>
                    <w:top w:val="single" w:sz="18" w:space="0" w:color="C0504D"/>
                    <w:left w:val="single" w:sz="18" w:space="0" w:color="C0504D"/>
                  </w:tcBorders>
                  <w:shd w:val="clear" w:color="auto" w:fill="auto"/>
                  <w:vAlign w:val="center"/>
                </w:tcPr>
                <w:p w14:paraId="2FF1CB8D" w14:textId="1171AD16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bCs w:val="0"/>
                    </w:rPr>
                  </w:pPr>
                  <w:r>
                    <w:rPr>
                      <w:rStyle w:val="Strong"/>
                      <w:b w:val="0"/>
                      <w:bCs w:val="0"/>
                    </w:rPr>
                    <w:t>Pressure-2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/>
                  </w:tcBorders>
                  <w:shd w:val="clear" w:color="auto" w:fill="auto"/>
                </w:tcPr>
                <w:p w14:paraId="6A1A9F3C" w14:textId="664C1059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pict w14:anchorId="41DDBBA1">
                      <v:shape id="_x0000_i1084" type="#_x0000_t75" style="width:149.8pt;height:78.3pt">
                        <v:imagedata r:id="rId57" o:title="Assembly objek 1-Static 11q-Pressure-2"/>
                      </v:shape>
                    </w:pict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/>
                    <w:right w:val="single" w:sz="18" w:space="0" w:color="C0504D"/>
                  </w:tcBorders>
                  <w:shd w:val="clear" w:color="auto" w:fill="auto"/>
                </w:tcPr>
                <w:tbl>
                  <w:tblPr>
                    <w:tblW w:w="5000" w:type="pct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8B2E2F" w:rsidRPr="008B2E2F" w14:paraId="48873552" w14:textId="77777777" w:rsidTr="003352C8">
                    <w:trPr>
                      <w:trHeight w:val="73"/>
                    </w:trPr>
                    <w:tc>
                      <w:tcPr>
                        <w:tcW w:w="2717" w:type="pct"/>
                        <w:shd w:val="clear" w:color="auto" w:fill="auto"/>
                        <w:hideMark/>
                      </w:tcPr>
                      <w:p w14:paraId="1A5BB7C9" w14:textId="40732754" w:rsidR="008B2E2F" w:rsidRPr="008B2E2F" w:rsidRDefault="008B2E2F" w:rsidP="003352C8">
                        <w:pPr>
                          <w:spacing w:after="0" w:line="240" w:lineRule="auto"/>
                          <w:jc w:val="right"/>
                          <w:rPr>
                            <w:rStyle w:val="Strong"/>
                            <w:b w:val="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14:paraId="4BA65E94" w14:textId="1CB89D75" w:rsidR="008B2E2F" w:rsidRPr="008B2E2F" w:rsidRDefault="008B2E2F" w:rsidP="003352C8">
                        <w:pPr>
                          <w:spacing w:after="0" w:line="240" w:lineRule="auto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4 face(s)</w:t>
                        </w:r>
                      </w:p>
                    </w:tc>
                  </w:tr>
                  <w:tr w:rsidR="008B2E2F" w:rsidRPr="008B2E2F" w14:paraId="12AD3765" w14:textId="77777777" w:rsidTr="003352C8">
                    <w:trPr>
                      <w:trHeight w:val="73"/>
                    </w:trPr>
                    <w:tc>
                      <w:tcPr>
                        <w:tcW w:w="2717" w:type="pct"/>
                        <w:shd w:val="clear" w:color="auto" w:fill="auto"/>
                      </w:tcPr>
                      <w:p w14:paraId="4B812221" w14:textId="1A32E28E" w:rsidR="008B2E2F" w:rsidRDefault="008B2E2F" w:rsidP="003352C8">
                        <w:pPr>
                          <w:spacing w:after="0" w:line="240" w:lineRule="auto"/>
                          <w:jc w:val="right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14:paraId="34072F45" w14:textId="2D2A124A" w:rsidR="008B2E2F" w:rsidRDefault="008B2E2F" w:rsidP="003352C8">
                        <w:pPr>
                          <w:spacing w:after="0" w:line="240" w:lineRule="auto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Normal to selected face</w:t>
                        </w:r>
                      </w:p>
                    </w:tc>
                  </w:tr>
                  <w:tr w:rsidR="008B2E2F" w:rsidRPr="008B2E2F" w14:paraId="7EE46925" w14:textId="77777777" w:rsidTr="003352C8">
                    <w:trPr>
                      <w:trHeight w:val="73"/>
                    </w:trPr>
                    <w:tc>
                      <w:tcPr>
                        <w:tcW w:w="2717" w:type="pct"/>
                        <w:shd w:val="clear" w:color="auto" w:fill="auto"/>
                      </w:tcPr>
                      <w:p w14:paraId="3A9C8D69" w14:textId="1BA2BAFD" w:rsidR="008B2E2F" w:rsidRDefault="008B2E2F" w:rsidP="003352C8">
                        <w:pPr>
                          <w:spacing w:after="0" w:line="240" w:lineRule="auto"/>
                          <w:jc w:val="right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14:paraId="22E9D02F" w14:textId="4CEC29D7" w:rsidR="008B2E2F" w:rsidRDefault="008B2E2F" w:rsidP="003352C8">
                        <w:pPr>
                          <w:spacing w:after="0" w:line="240" w:lineRule="auto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0.7995</w:t>
                        </w:r>
                      </w:p>
                    </w:tc>
                  </w:tr>
                  <w:tr w:rsidR="008B2E2F" w:rsidRPr="008B2E2F" w14:paraId="718B3094" w14:textId="77777777" w:rsidTr="003352C8">
                    <w:trPr>
                      <w:trHeight w:val="73"/>
                    </w:trPr>
                    <w:tc>
                      <w:tcPr>
                        <w:tcW w:w="2717" w:type="pct"/>
                        <w:shd w:val="clear" w:color="auto" w:fill="auto"/>
                      </w:tcPr>
                      <w:p w14:paraId="1A595188" w14:textId="03D38D7D" w:rsidR="008B2E2F" w:rsidRDefault="008B2E2F" w:rsidP="003352C8">
                        <w:pPr>
                          <w:spacing w:after="0" w:line="240" w:lineRule="auto"/>
                          <w:jc w:val="right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14:paraId="6F999237" w14:textId="65E7A14A" w:rsidR="008B2E2F" w:rsidRDefault="008B2E2F" w:rsidP="003352C8">
                        <w:pPr>
                          <w:spacing w:after="0" w:line="240" w:lineRule="auto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N/mm^2 (MPa)</w:t>
                        </w:r>
                      </w:p>
                    </w:tc>
                  </w:tr>
                  <w:tr w:rsidR="008B2E2F" w:rsidRPr="008B2E2F" w14:paraId="33B28EB0" w14:textId="77777777" w:rsidTr="003352C8">
                    <w:trPr>
                      <w:trHeight w:val="73"/>
                    </w:trPr>
                    <w:tc>
                      <w:tcPr>
                        <w:tcW w:w="2717" w:type="pct"/>
                        <w:shd w:val="clear" w:color="auto" w:fill="auto"/>
                      </w:tcPr>
                      <w:p w14:paraId="30BA4932" w14:textId="6418CC54" w:rsidR="008B2E2F" w:rsidRDefault="008B2E2F" w:rsidP="003352C8">
                        <w:pPr>
                          <w:spacing w:after="0" w:line="240" w:lineRule="auto"/>
                          <w:jc w:val="right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Phase Angle: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14:paraId="7596C28D" w14:textId="26639CEA" w:rsidR="008B2E2F" w:rsidRDefault="008B2E2F" w:rsidP="003352C8">
                        <w:pPr>
                          <w:spacing w:after="0" w:line="240" w:lineRule="auto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8B2E2F" w:rsidRPr="008B2E2F" w14:paraId="03B97B94" w14:textId="77777777" w:rsidTr="003352C8">
                    <w:trPr>
                      <w:trHeight w:val="73"/>
                    </w:trPr>
                    <w:tc>
                      <w:tcPr>
                        <w:tcW w:w="2717" w:type="pct"/>
                        <w:shd w:val="clear" w:color="auto" w:fill="auto"/>
                      </w:tcPr>
                      <w:p w14:paraId="27A84E31" w14:textId="7DC68F57" w:rsidR="008B2E2F" w:rsidRDefault="008B2E2F" w:rsidP="003352C8">
                        <w:pPr>
                          <w:spacing w:after="0" w:line="240" w:lineRule="auto"/>
                          <w:jc w:val="right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14:paraId="7ECC6E89" w14:textId="4575EDBF" w:rsidR="008B2E2F" w:rsidRDefault="008B2E2F" w:rsidP="003352C8">
                        <w:pPr>
                          <w:spacing w:after="0" w:line="240" w:lineRule="auto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deg</w:t>
                        </w:r>
                      </w:p>
                    </w:tc>
                  </w:tr>
                </w:tbl>
                <w:p w14:paraId="061577AA" w14:textId="77777777" w:rsidR="008B2E2F" w:rsidRPr="008B2E2F" w:rsidRDefault="008B2E2F" w:rsidP="003352C8">
                  <w:pPr>
                    <w:spacing w:after="0" w:line="240" w:lineRule="auto"/>
                    <w:jc w:val="center"/>
                    <w:rPr>
                      <w:rStyle w:val="Strong"/>
                    </w:rPr>
                  </w:pPr>
                </w:p>
              </w:tc>
            </w:tr>
          </w:tbl>
          <w:p w14:paraId="47142C25" w14:textId="373BBEAB" w:rsidR="005273D5" w:rsidRPr="008B2E2F" w:rsidRDefault="005273D5" w:rsidP="008B2E2F">
            <w:pPr>
              <w:spacing w:after="0" w:line="240" w:lineRule="auto"/>
              <w:rPr>
                <w:rStyle w:val="Strong"/>
              </w:rPr>
            </w:pPr>
          </w:p>
        </w:tc>
      </w:tr>
    </w:tbl>
    <w:p w14:paraId="32114499" w14:textId="77777777" w:rsidR="00132707" w:rsidRDefault="00132707" w:rsidP="00132707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132707" w:rsidRPr="008B2E2F" w14:paraId="7E726D89" w14:textId="77777777" w:rsidTr="008B2E2F">
        <w:tc>
          <w:tcPr>
            <w:tcW w:w="11016" w:type="dxa"/>
            <w:shd w:val="clear" w:color="auto" w:fill="auto"/>
          </w:tcPr>
          <w:p w14:paraId="5B81726E" w14:textId="0AFC8628" w:rsidR="00132707" w:rsidRPr="008B2E2F" w:rsidRDefault="00132707" w:rsidP="008B2E2F">
            <w:pPr>
              <w:pStyle w:val="Heading1"/>
              <w:spacing w:line="240" w:lineRule="auto"/>
            </w:pPr>
            <w:r w:rsidRPr="008B2E2F">
              <w:br w:type="page"/>
            </w:r>
            <w:bookmarkStart w:id="13" w:name="_Toc143110950"/>
            <w:r w:rsidR="008B2E2F">
              <w:t>Connector Definitions</w:t>
            </w:r>
            <w:bookmarkEnd w:id="13"/>
          </w:p>
          <w:p w14:paraId="0C2EF05F" w14:textId="14B35718" w:rsidR="00132707" w:rsidRPr="008B2E2F" w:rsidRDefault="008B2E2F" w:rsidP="008B2E2F">
            <w:pPr>
              <w:spacing w:after="0" w:line="240" w:lineRule="auto"/>
            </w:pPr>
            <w:r>
              <w:t>No Data</w:t>
            </w:r>
          </w:p>
          <w:p w14:paraId="7FC82FB8" w14:textId="0A0E83EF" w:rsidR="00EF37BF" w:rsidRPr="008B2E2F" w:rsidRDefault="00EF37BF" w:rsidP="008B2E2F">
            <w:pPr>
              <w:spacing w:after="0" w:line="240" w:lineRule="auto"/>
            </w:pPr>
          </w:p>
          <w:p w14:paraId="1E475066" w14:textId="77777777" w:rsidR="000F2729" w:rsidRPr="008B2E2F" w:rsidRDefault="000F2729" w:rsidP="008B2E2F">
            <w:pPr>
              <w:spacing w:after="0" w:line="240" w:lineRule="auto"/>
            </w:pPr>
          </w:p>
          <w:p w14:paraId="30E42E06" w14:textId="69E82B2F" w:rsidR="00E12C21" w:rsidRPr="008B2E2F" w:rsidRDefault="00E12C21" w:rsidP="008B2E2F">
            <w:pPr>
              <w:spacing w:after="0" w:line="240" w:lineRule="auto"/>
            </w:pPr>
          </w:p>
          <w:p w14:paraId="3146A69C" w14:textId="11DC6383" w:rsidR="00132707" w:rsidRPr="008B2E2F" w:rsidRDefault="00132707" w:rsidP="008B2E2F">
            <w:pPr>
              <w:spacing w:after="0" w:line="240" w:lineRule="auto"/>
            </w:pPr>
          </w:p>
        </w:tc>
      </w:tr>
    </w:tbl>
    <w:p w14:paraId="06E109D3" w14:textId="77777777" w:rsidR="00104BD8" w:rsidRDefault="00104BD8" w:rsidP="006936A0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104BD8" w:rsidRPr="008B2E2F" w14:paraId="6EBAB86E" w14:textId="77777777" w:rsidTr="008B2E2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BE34E7" w14:textId="63EFA4BC" w:rsidR="00104BD8" w:rsidRPr="008B2E2F" w:rsidRDefault="008B2E2F" w:rsidP="008B2E2F">
            <w:pPr>
              <w:pStyle w:val="Heading1"/>
              <w:spacing w:line="240" w:lineRule="auto"/>
            </w:pPr>
            <w:bookmarkStart w:id="14" w:name="_Toc143110951"/>
            <w:r>
              <w:lastRenderedPageBreak/>
              <w:t>Contact Information</w:t>
            </w:r>
            <w:bookmarkEnd w:id="14"/>
          </w:p>
          <w:p w14:paraId="15006D98" w14:textId="77777777" w:rsidR="00104BD8" w:rsidRPr="008B2E2F" w:rsidRDefault="00104BD8" w:rsidP="008B2E2F">
            <w:pPr>
              <w:spacing w:after="0" w:line="240" w:lineRule="auto"/>
            </w:pPr>
          </w:p>
          <w:tbl>
            <w:tblPr>
              <w:tblW w:w="0" w:type="auto"/>
              <w:tblBorders>
                <w:top w:val="single" w:sz="18" w:space="0" w:color="4F81BD"/>
                <w:left w:val="single" w:sz="8" w:space="0" w:color="000000"/>
                <w:bottom w:val="single" w:sz="18" w:space="0" w:color="4F81BD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20"/>
              <w:gridCol w:w="4067"/>
              <w:gridCol w:w="4067"/>
            </w:tblGrid>
            <w:tr w:rsidR="008B2E2F" w:rsidRPr="008B2E2F" w14:paraId="11D6AE27" w14:textId="77777777" w:rsidTr="008B2E2F">
              <w:trPr>
                <w:trHeight w:val="144"/>
                <w:tblHeader/>
              </w:trPr>
              <w:tc>
                <w:tcPr>
                  <w:tcW w:w="2620" w:type="dxa"/>
                  <w:tcBorders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4C792B5F" w14:textId="594A99EC" w:rsidR="002B4DE8" w:rsidRPr="008B2E2F" w:rsidRDefault="008B2E2F" w:rsidP="008B2E2F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Contact</w:t>
                  </w:r>
                </w:p>
              </w:tc>
              <w:tc>
                <w:tcPr>
                  <w:tcW w:w="4067" w:type="dxa"/>
                  <w:tcBorders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5F81BC78" w14:textId="7B859BFB" w:rsidR="002B4DE8" w:rsidRPr="008B2E2F" w:rsidRDefault="008B2E2F" w:rsidP="008B2E2F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Contact Image</w:t>
                  </w:r>
                </w:p>
              </w:tc>
              <w:tc>
                <w:tcPr>
                  <w:tcW w:w="4067" w:type="dxa"/>
                  <w:tcBorders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0F282316" w14:textId="44FCD9E2" w:rsidR="002B4DE8" w:rsidRPr="008B2E2F" w:rsidRDefault="008B2E2F" w:rsidP="008B2E2F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Contact Properties</w:t>
                  </w:r>
                </w:p>
              </w:tc>
            </w:tr>
            <w:tr w:rsidR="008B2E2F" w:rsidRPr="008B2E2F" w14:paraId="0854C166" w14:textId="77777777" w:rsidTr="008B2E2F">
              <w:tc>
                <w:tcPr>
                  <w:tcW w:w="2620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73E3D99E" w14:textId="28176AD6" w:rsidR="002B4DE8" w:rsidRPr="008B2E2F" w:rsidRDefault="008B2E2F" w:rsidP="008B2E2F">
                  <w:pPr>
                    <w:spacing w:after="0" w:line="240" w:lineRule="auto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Global Contact</w:t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4F81BD"/>
                  </w:tcBorders>
                  <w:shd w:val="clear" w:color="auto" w:fill="auto"/>
                  <w:vAlign w:val="center"/>
                </w:tcPr>
                <w:p w14:paraId="07207F3C" w14:textId="06049BFD" w:rsidR="002B4DE8" w:rsidRPr="008B2E2F" w:rsidRDefault="008B2E2F" w:rsidP="008B2E2F">
                  <w:pPr>
                    <w:spacing w:after="0" w:line="240" w:lineRule="auto"/>
                    <w:jc w:val="center"/>
                  </w:pPr>
                  <w:r>
                    <w:pict w14:anchorId="4B6DDC8F">
                      <v:shape id="_x0000_i1085" type="#_x0000_t75" style="width:191.8pt;height:100.4pt">
                        <v:imagedata r:id="rId58" o:title="Assembly objek 1-Global Contact"/>
                      </v:shape>
                    </w:pict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/>
                    <w:left w:val="single" w:sz="18" w:space="0" w:color="4F81BD"/>
                    <w:bottom w:val="single" w:sz="18" w:space="0" w:color="548DD4"/>
                    <w:right w:val="single" w:sz="18" w:space="0" w:color="4F81BD"/>
                  </w:tcBorders>
                  <w:shd w:val="clear" w:color="auto" w:fill="auto"/>
                </w:tcPr>
                <w:tbl>
                  <w:tblPr>
                    <w:tblW w:w="5000" w:type="pct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093"/>
                    <w:gridCol w:w="1758"/>
                  </w:tblGrid>
                  <w:tr w:rsidR="0017091B" w:rsidRPr="008B2E2F" w14:paraId="04E8D345" w14:textId="77777777" w:rsidTr="008B2E2F">
                    <w:trPr>
                      <w:trHeight w:val="73"/>
                    </w:trPr>
                    <w:tc>
                      <w:tcPr>
                        <w:tcW w:w="2717" w:type="pct"/>
                        <w:shd w:val="clear" w:color="auto" w:fill="auto"/>
                        <w:hideMark/>
                      </w:tcPr>
                      <w:p w14:paraId="04BDC597" w14:textId="466611CA" w:rsidR="0017091B" w:rsidRPr="008B2E2F" w:rsidRDefault="008B2E2F" w:rsidP="008B2E2F">
                        <w:pPr>
                          <w:spacing w:after="0" w:line="240" w:lineRule="auto"/>
                          <w:jc w:val="right"/>
                          <w:rPr>
                            <w:rStyle w:val="Strong"/>
                            <w:b w:val="0"/>
                          </w:rPr>
                        </w:pPr>
                        <w:r>
                          <w:rPr>
                            <w:b/>
                            <w:bCs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14:paraId="7F51EC72" w14:textId="54C55284" w:rsidR="0017091B" w:rsidRPr="008B2E2F" w:rsidRDefault="008B2E2F" w:rsidP="008B2E2F">
                        <w:pPr>
                          <w:spacing w:after="0" w:line="240" w:lineRule="auto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Bonded</w:t>
                        </w:r>
                      </w:p>
                    </w:tc>
                  </w:tr>
                  <w:tr w:rsidR="008B2E2F" w:rsidRPr="008B2E2F" w14:paraId="454955EA" w14:textId="77777777" w:rsidTr="008B2E2F">
                    <w:trPr>
                      <w:trHeight w:val="73"/>
                    </w:trPr>
                    <w:tc>
                      <w:tcPr>
                        <w:tcW w:w="2717" w:type="pct"/>
                        <w:shd w:val="clear" w:color="auto" w:fill="auto"/>
                      </w:tcPr>
                      <w:p w14:paraId="359991BF" w14:textId="2971D6CA" w:rsidR="008B2E2F" w:rsidRDefault="008B2E2F" w:rsidP="008B2E2F">
                        <w:pPr>
                          <w:spacing w:after="0" w:line="240" w:lineRule="auto"/>
                          <w:jc w:val="right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Components: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14:paraId="5F79233A" w14:textId="0F49C2A0" w:rsidR="008B2E2F" w:rsidRDefault="008B2E2F" w:rsidP="008B2E2F">
                        <w:pPr>
                          <w:spacing w:after="0" w:line="240" w:lineRule="auto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1 component(s)</w:t>
                        </w:r>
                      </w:p>
                    </w:tc>
                  </w:tr>
                  <w:tr w:rsidR="008B2E2F" w:rsidRPr="008B2E2F" w14:paraId="3322D6FD" w14:textId="77777777" w:rsidTr="008B2E2F">
                    <w:trPr>
                      <w:trHeight w:val="73"/>
                    </w:trPr>
                    <w:tc>
                      <w:tcPr>
                        <w:tcW w:w="2717" w:type="pct"/>
                        <w:shd w:val="clear" w:color="auto" w:fill="auto"/>
                      </w:tcPr>
                      <w:p w14:paraId="469ADDBB" w14:textId="5A9E7BFA" w:rsidR="008B2E2F" w:rsidRDefault="008B2E2F" w:rsidP="008B2E2F">
                        <w:pPr>
                          <w:spacing w:after="0" w:line="240" w:lineRule="auto"/>
                          <w:jc w:val="right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Options: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14:paraId="3E39313D" w14:textId="0D071E62" w:rsidR="008B2E2F" w:rsidRDefault="008B2E2F" w:rsidP="008B2E2F">
                        <w:pPr>
                          <w:spacing w:after="0" w:line="240" w:lineRule="auto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Incompatible mesh</w:t>
                        </w:r>
                      </w:p>
                    </w:tc>
                  </w:tr>
                </w:tbl>
                <w:p w14:paraId="72FDA94C" w14:textId="77777777" w:rsidR="00213D4E" w:rsidRPr="008B2E2F" w:rsidRDefault="00213D4E" w:rsidP="008B2E2F">
                  <w:pPr>
                    <w:spacing w:after="0" w:line="240" w:lineRule="auto"/>
                    <w:jc w:val="center"/>
                  </w:pPr>
                </w:p>
              </w:tc>
            </w:tr>
          </w:tbl>
          <w:p w14:paraId="3FA3B737" w14:textId="3F46EEF3" w:rsidR="00104BD8" w:rsidRPr="008B2E2F" w:rsidRDefault="00104BD8" w:rsidP="008B2E2F">
            <w:pPr>
              <w:spacing w:after="0" w:line="240" w:lineRule="auto"/>
              <w:rPr>
                <w:rStyle w:val="A3"/>
              </w:rPr>
            </w:pPr>
          </w:p>
          <w:p w14:paraId="06B87DB2" w14:textId="77777777" w:rsidR="00104BD8" w:rsidRPr="008B2E2F" w:rsidRDefault="00104BD8" w:rsidP="008B2E2F">
            <w:pPr>
              <w:spacing w:after="0" w:line="240" w:lineRule="auto"/>
            </w:pPr>
          </w:p>
        </w:tc>
      </w:tr>
    </w:tbl>
    <w:p w14:paraId="0C423898" w14:textId="77777777" w:rsidR="00A61A59" w:rsidRDefault="00A61A59" w:rsidP="006936A0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A61A59" w:rsidRPr="008B2E2F" w14:paraId="6F27B13D" w14:textId="77777777" w:rsidTr="008B2E2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81D098" w14:textId="67FD7F05" w:rsidR="00A61A59" w:rsidRPr="008B2E2F" w:rsidRDefault="008B2E2F" w:rsidP="008B2E2F">
            <w:pPr>
              <w:pStyle w:val="Heading1"/>
              <w:spacing w:line="240" w:lineRule="auto"/>
            </w:pPr>
            <w:bookmarkStart w:id="15" w:name="_Toc143110952"/>
            <w:r>
              <w:lastRenderedPageBreak/>
              <w:t>Mesh information</w:t>
            </w:r>
            <w:bookmarkEnd w:id="15"/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8B2E2F" w:rsidRPr="008B2E2F" w14:paraId="58AEA366" w14:textId="77777777" w:rsidTr="008B2E2F">
              <w:trPr>
                <w:trHeight w:val="331"/>
              </w:trPr>
              <w:tc>
                <w:tcPr>
                  <w:tcW w:w="5392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auto"/>
                </w:tcPr>
                <w:p w14:paraId="062C4BF6" w14:textId="052A6195" w:rsidR="00A9531D" w:rsidRPr="008B2E2F" w:rsidRDefault="008B2E2F" w:rsidP="008B2E2F">
                  <w:pPr>
                    <w:spacing w:after="0" w:line="240" w:lineRule="auto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auto"/>
                </w:tcPr>
                <w:p w14:paraId="6C6ACFB1" w14:textId="5FCDE25A" w:rsidR="00A9531D" w:rsidRPr="008B2E2F" w:rsidRDefault="008B2E2F" w:rsidP="008B2E2F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Solid Mesh</w:t>
                  </w:r>
                </w:p>
              </w:tc>
            </w:tr>
            <w:tr w:rsidR="008B2E2F" w:rsidRPr="008B2E2F" w14:paraId="669A2AD4" w14:textId="77777777" w:rsidTr="008B2E2F">
              <w:trPr>
                <w:trHeight w:val="331"/>
              </w:trPr>
              <w:tc>
                <w:tcPr>
                  <w:tcW w:w="5392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auto"/>
                </w:tcPr>
                <w:p w14:paraId="31CAE25C" w14:textId="436A0066" w:rsidR="008B2E2F" w:rsidRDefault="008B2E2F" w:rsidP="008B2E2F">
                  <w:pPr>
                    <w:spacing w:after="0" w:line="240" w:lineRule="auto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Mesher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auto"/>
                </w:tcPr>
                <w:p w14:paraId="4F5AB9E3" w14:textId="549E2CC9" w:rsidR="008B2E2F" w:rsidRDefault="008B2E2F" w:rsidP="008B2E2F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Standard mesh</w:t>
                  </w:r>
                </w:p>
              </w:tc>
            </w:tr>
            <w:tr w:rsidR="008B2E2F" w:rsidRPr="008B2E2F" w14:paraId="06C2EEAA" w14:textId="77777777" w:rsidTr="008B2E2F">
              <w:trPr>
                <w:trHeight w:val="331"/>
              </w:trPr>
              <w:tc>
                <w:tcPr>
                  <w:tcW w:w="5392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auto"/>
                </w:tcPr>
                <w:p w14:paraId="3A9F2CD7" w14:textId="7F4A94FE" w:rsidR="008B2E2F" w:rsidRDefault="008B2E2F" w:rsidP="008B2E2F">
                  <w:pPr>
                    <w:spacing w:after="0" w:line="240" w:lineRule="auto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Automatic Transition: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auto"/>
                </w:tcPr>
                <w:p w14:paraId="0787FB5E" w14:textId="6B42DF0A" w:rsidR="008B2E2F" w:rsidRDefault="008B2E2F" w:rsidP="008B2E2F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Off</w:t>
                  </w:r>
                </w:p>
              </w:tc>
            </w:tr>
            <w:tr w:rsidR="008B2E2F" w:rsidRPr="008B2E2F" w14:paraId="7515D5D9" w14:textId="77777777" w:rsidTr="008B2E2F">
              <w:trPr>
                <w:trHeight w:val="331"/>
              </w:trPr>
              <w:tc>
                <w:tcPr>
                  <w:tcW w:w="5392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auto"/>
                </w:tcPr>
                <w:p w14:paraId="4E13BE85" w14:textId="61B9E582" w:rsidR="008B2E2F" w:rsidRDefault="008B2E2F" w:rsidP="008B2E2F">
                  <w:pPr>
                    <w:spacing w:after="0" w:line="240" w:lineRule="auto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Include Mesh Auto Loops: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auto"/>
                </w:tcPr>
                <w:p w14:paraId="6680C516" w14:textId="33A699D9" w:rsidR="008B2E2F" w:rsidRDefault="008B2E2F" w:rsidP="008B2E2F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Off</w:t>
                  </w:r>
                </w:p>
              </w:tc>
            </w:tr>
            <w:tr w:rsidR="008B2E2F" w:rsidRPr="008B2E2F" w14:paraId="12FD8E0C" w14:textId="77777777" w:rsidTr="008B2E2F">
              <w:trPr>
                <w:trHeight w:val="331"/>
              </w:trPr>
              <w:tc>
                <w:tcPr>
                  <w:tcW w:w="5392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auto"/>
                </w:tcPr>
                <w:p w14:paraId="23E0D777" w14:textId="243F18AF" w:rsidR="008B2E2F" w:rsidRDefault="008B2E2F" w:rsidP="008B2E2F">
                  <w:pPr>
                    <w:spacing w:after="0" w:line="240" w:lineRule="auto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Jacobian points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auto"/>
                </w:tcPr>
                <w:p w14:paraId="03B6B2FF" w14:textId="23A2BF80" w:rsidR="008B2E2F" w:rsidRDefault="008B2E2F" w:rsidP="008B2E2F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 Points</w:t>
                  </w:r>
                </w:p>
              </w:tc>
            </w:tr>
            <w:tr w:rsidR="008B2E2F" w:rsidRPr="008B2E2F" w14:paraId="1CFC9004" w14:textId="77777777" w:rsidTr="008B2E2F">
              <w:trPr>
                <w:trHeight w:val="331"/>
              </w:trPr>
              <w:tc>
                <w:tcPr>
                  <w:tcW w:w="5392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auto"/>
                </w:tcPr>
                <w:p w14:paraId="4B3E346E" w14:textId="202DAD0A" w:rsidR="008B2E2F" w:rsidRDefault="008B2E2F" w:rsidP="008B2E2F">
                  <w:pPr>
                    <w:spacing w:after="0" w:line="240" w:lineRule="auto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auto"/>
                </w:tcPr>
                <w:p w14:paraId="2C6E4291" w14:textId="13542C55" w:rsidR="008B2E2F" w:rsidRDefault="008B2E2F" w:rsidP="008B2E2F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484.399 mm</w:t>
                  </w:r>
                </w:p>
              </w:tc>
            </w:tr>
            <w:tr w:rsidR="008B2E2F" w:rsidRPr="008B2E2F" w14:paraId="6DDC1CB2" w14:textId="77777777" w:rsidTr="008B2E2F">
              <w:trPr>
                <w:trHeight w:val="331"/>
              </w:trPr>
              <w:tc>
                <w:tcPr>
                  <w:tcW w:w="5392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auto"/>
                </w:tcPr>
                <w:p w14:paraId="358A0F56" w14:textId="3045B966" w:rsidR="008B2E2F" w:rsidRDefault="008B2E2F" w:rsidP="008B2E2F">
                  <w:pPr>
                    <w:spacing w:after="0" w:line="240" w:lineRule="auto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Tolerance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auto"/>
                </w:tcPr>
                <w:p w14:paraId="0C7B363B" w14:textId="7DE644B5" w:rsidR="008B2E2F" w:rsidRDefault="008B2E2F" w:rsidP="008B2E2F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24.22 mm</w:t>
                  </w:r>
                </w:p>
              </w:tc>
            </w:tr>
            <w:tr w:rsidR="008B2E2F" w:rsidRPr="008B2E2F" w14:paraId="1723385E" w14:textId="77777777" w:rsidTr="008B2E2F">
              <w:trPr>
                <w:trHeight w:val="331"/>
              </w:trPr>
              <w:tc>
                <w:tcPr>
                  <w:tcW w:w="5392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auto"/>
                </w:tcPr>
                <w:p w14:paraId="21CC66E8" w14:textId="3D3634CE" w:rsidR="008B2E2F" w:rsidRDefault="008B2E2F" w:rsidP="008B2E2F">
                  <w:pPr>
                    <w:spacing w:after="0" w:line="240" w:lineRule="auto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Mesh Quality Plot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auto"/>
                </w:tcPr>
                <w:p w14:paraId="3994A8F9" w14:textId="6394A7B0" w:rsidR="008B2E2F" w:rsidRDefault="008B2E2F" w:rsidP="008B2E2F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High</w:t>
                  </w:r>
                </w:p>
              </w:tc>
            </w:tr>
            <w:tr w:rsidR="008B2E2F" w:rsidRPr="008B2E2F" w14:paraId="2E4E786A" w14:textId="77777777" w:rsidTr="008B2E2F">
              <w:trPr>
                <w:trHeight w:val="331"/>
              </w:trPr>
              <w:tc>
                <w:tcPr>
                  <w:tcW w:w="5392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auto"/>
                </w:tcPr>
                <w:p w14:paraId="05E480CA" w14:textId="136E3BD9" w:rsidR="008B2E2F" w:rsidRDefault="008B2E2F" w:rsidP="008B2E2F">
                  <w:pPr>
                    <w:spacing w:after="0" w:line="240" w:lineRule="auto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Remesh failed parts with incompatible mesh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auto"/>
                </w:tcPr>
                <w:p w14:paraId="2A2D7E2E" w14:textId="06FAB64C" w:rsidR="008B2E2F" w:rsidRDefault="008B2E2F" w:rsidP="008B2E2F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On</w:t>
                  </w:r>
                </w:p>
              </w:tc>
            </w:tr>
          </w:tbl>
          <w:p w14:paraId="3EBF61B0" w14:textId="77777777" w:rsidR="00690657" w:rsidRPr="008B2E2F" w:rsidRDefault="00690657" w:rsidP="008B2E2F">
            <w:pPr>
              <w:spacing w:after="0" w:line="240" w:lineRule="auto"/>
            </w:pPr>
          </w:p>
          <w:p w14:paraId="4F136A6A" w14:textId="09CC488A" w:rsidR="00A9531D" w:rsidRPr="008B2E2F" w:rsidRDefault="008B2E2F" w:rsidP="008B2E2F">
            <w:pPr>
              <w:pStyle w:val="Heading2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information - Details</w:t>
            </w:r>
          </w:p>
          <w:tbl>
            <w:tblPr>
              <w:tblW w:w="10785" w:type="dxa"/>
              <w:tblBorders>
                <w:top w:val="single" w:sz="8" w:space="0" w:color="4F81BD"/>
                <w:bottom w:val="single" w:sz="8" w:space="0" w:color="4F81BD"/>
              </w:tblBorders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8B2E2F" w:rsidRPr="008B2E2F" w14:paraId="302F5408" w14:textId="77777777" w:rsidTr="008B2E2F">
              <w:trPr>
                <w:trHeight w:val="331"/>
              </w:trPr>
              <w:tc>
                <w:tcPr>
                  <w:tcW w:w="5392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auto"/>
                </w:tcPr>
                <w:p w14:paraId="36E6374E" w14:textId="641AF708" w:rsidR="007107BE" w:rsidRPr="008B2E2F" w:rsidRDefault="008B2E2F" w:rsidP="008B2E2F">
                  <w:pPr>
                    <w:spacing w:after="0" w:line="240" w:lineRule="auto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Total Nodes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auto"/>
                </w:tcPr>
                <w:p w14:paraId="38E47A29" w14:textId="534FF0FE" w:rsidR="007107BE" w:rsidRPr="008B2E2F" w:rsidRDefault="008B2E2F" w:rsidP="008B2E2F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84159</w:t>
                  </w:r>
                </w:p>
              </w:tc>
            </w:tr>
            <w:tr w:rsidR="008B2E2F" w:rsidRPr="008B2E2F" w14:paraId="36D684B4" w14:textId="77777777" w:rsidTr="008B2E2F">
              <w:trPr>
                <w:trHeight w:val="331"/>
              </w:trPr>
              <w:tc>
                <w:tcPr>
                  <w:tcW w:w="5392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auto"/>
                </w:tcPr>
                <w:p w14:paraId="2726CA66" w14:textId="5EADB35F" w:rsidR="008B2E2F" w:rsidRDefault="008B2E2F" w:rsidP="008B2E2F">
                  <w:pPr>
                    <w:spacing w:after="0" w:line="240" w:lineRule="auto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Total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auto"/>
                </w:tcPr>
                <w:p w14:paraId="162F7CE1" w14:textId="48C73660" w:rsidR="008B2E2F" w:rsidRDefault="008B2E2F" w:rsidP="008B2E2F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37787</w:t>
                  </w:r>
                </w:p>
              </w:tc>
            </w:tr>
            <w:tr w:rsidR="008B2E2F" w:rsidRPr="008B2E2F" w14:paraId="39D79B12" w14:textId="77777777" w:rsidTr="008B2E2F">
              <w:trPr>
                <w:trHeight w:val="331"/>
              </w:trPr>
              <w:tc>
                <w:tcPr>
                  <w:tcW w:w="5392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auto"/>
                </w:tcPr>
                <w:p w14:paraId="07BDC216" w14:textId="1F64D5F3" w:rsidR="008B2E2F" w:rsidRDefault="008B2E2F" w:rsidP="008B2E2F">
                  <w:pPr>
                    <w:spacing w:after="0" w:line="240" w:lineRule="auto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Maximum Aspect Ratio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auto"/>
                </w:tcPr>
                <w:p w14:paraId="15CB786D" w14:textId="7A708352" w:rsidR="008B2E2F" w:rsidRDefault="008B2E2F" w:rsidP="008B2E2F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63.171</w:t>
                  </w:r>
                </w:p>
              </w:tc>
            </w:tr>
            <w:tr w:rsidR="008B2E2F" w:rsidRPr="008B2E2F" w14:paraId="406F4B40" w14:textId="77777777" w:rsidTr="008B2E2F">
              <w:trPr>
                <w:trHeight w:val="331"/>
              </w:trPr>
              <w:tc>
                <w:tcPr>
                  <w:tcW w:w="5392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auto"/>
                </w:tcPr>
                <w:p w14:paraId="6BAB799B" w14:textId="08A6B9C2" w:rsidR="008B2E2F" w:rsidRDefault="008B2E2F" w:rsidP="008B2E2F">
                  <w:pPr>
                    <w:spacing w:after="0" w:line="240" w:lineRule="auto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% of elements with Aspect Ratio &lt; 3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auto"/>
                </w:tcPr>
                <w:p w14:paraId="2C652CAA" w14:textId="7F310357" w:rsidR="008B2E2F" w:rsidRDefault="008B2E2F" w:rsidP="008B2E2F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14.5</w:t>
                  </w:r>
                </w:p>
              </w:tc>
            </w:tr>
            <w:tr w:rsidR="008B2E2F" w:rsidRPr="008B2E2F" w14:paraId="4F2D5ED2" w14:textId="77777777" w:rsidTr="008B2E2F">
              <w:trPr>
                <w:trHeight w:val="331"/>
              </w:trPr>
              <w:tc>
                <w:tcPr>
                  <w:tcW w:w="5392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auto"/>
                </w:tcPr>
                <w:p w14:paraId="4EB598D1" w14:textId="1A9B8A1D" w:rsidR="008B2E2F" w:rsidRDefault="008B2E2F" w:rsidP="008B2E2F">
                  <w:pPr>
                    <w:spacing w:after="0" w:line="240" w:lineRule="auto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% of elements with Aspect Ratio &gt; 10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auto"/>
                </w:tcPr>
                <w:p w14:paraId="27B46903" w14:textId="5C0E3C9F" w:rsidR="008B2E2F" w:rsidRDefault="008B2E2F" w:rsidP="008B2E2F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6.81</w:t>
                  </w:r>
                </w:p>
              </w:tc>
            </w:tr>
            <w:tr w:rsidR="008B2E2F" w:rsidRPr="008B2E2F" w14:paraId="2F389869" w14:textId="77777777" w:rsidTr="008B2E2F">
              <w:trPr>
                <w:trHeight w:val="331"/>
              </w:trPr>
              <w:tc>
                <w:tcPr>
                  <w:tcW w:w="5392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auto"/>
                </w:tcPr>
                <w:p w14:paraId="4A009133" w14:textId="293BBE8D" w:rsidR="008B2E2F" w:rsidRDefault="008B2E2F" w:rsidP="008B2E2F">
                  <w:pPr>
                    <w:spacing w:after="0" w:line="240" w:lineRule="auto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% of distorted elements(Jacobian)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auto"/>
                </w:tcPr>
                <w:p w14:paraId="12CF212E" w14:textId="7409E8DB" w:rsidR="008B2E2F" w:rsidRDefault="008B2E2F" w:rsidP="008B2E2F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</w:t>
                  </w:r>
                </w:p>
              </w:tc>
            </w:tr>
            <w:tr w:rsidR="008B2E2F" w:rsidRPr="008B2E2F" w14:paraId="168C963E" w14:textId="77777777" w:rsidTr="008B2E2F">
              <w:trPr>
                <w:trHeight w:val="331"/>
              </w:trPr>
              <w:tc>
                <w:tcPr>
                  <w:tcW w:w="5392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auto"/>
                </w:tcPr>
                <w:p w14:paraId="621D6F4A" w14:textId="2A6C884A" w:rsidR="008B2E2F" w:rsidRDefault="008B2E2F" w:rsidP="008B2E2F">
                  <w:pPr>
                    <w:spacing w:after="0" w:line="240" w:lineRule="auto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Time to complete mesh(hh;mm;ss):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auto"/>
                </w:tcPr>
                <w:p w14:paraId="1E434A78" w14:textId="20B54877" w:rsidR="008B2E2F" w:rsidRDefault="008B2E2F" w:rsidP="008B2E2F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00:00:16</w:t>
                  </w:r>
                </w:p>
              </w:tc>
            </w:tr>
            <w:tr w:rsidR="008B2E2F" w:rsidRPr="008B2E2F" w14:paraId="3A763D94" w14:textId="77777777" w:rsidTr="008B2E2F">
              <w:trPr>
                <w:trHeight w:val="331"/>
              </w:trPr>
              <w:tc>
                <w:tcPr>
                  <w:tcW w:w="5392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auto"/>
                </w:tcPr>
                <w:p w14:paraId="27D38337" w14:textId="652520DE" w:rsidR="008B2E2F" w:rsidRDefault="008B2E2F" w:rsidP="008B2E2F">
                  <w:pPr>
                    <w:spacing w:after="0" w:line="240" w:lineRule="auto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Computer name: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auto"/>
                </w:tcPr>
                <w:p w14:paraId="785D9DA8" w14:textId="77777777" w:rsidR="008B2E2F" w:rsidRDefault="008B2E2F" w:rsidP="008B2E2F">
                  <w:pPr>
                    <w:spacing w:after="0" w:line="240" w:lineRule="auto"/>
                    <w:rPr>
                      <w:color w:val="000000"/>
                    </w:rPr>
                  </w:pPr>
                </w:p>
              </w:tc>
            </w:tr>
            <w:tr w:rsidR="00D803B1" w:rsidRPr="008B2E2F" w14:paraId="75F3EFAB" w14:textId="77777777" w:rsidTr="008B2E2F">
              <w:trPr>
                <w:trHeight w:val="331"/>
              </w:trPr>
              <w:tc>
                <w:tcPr>
                  <w:tcW w:w="10785" w:type="dxa"/>
                  <w:gridSpan w:val="2"/>
                  <w:tcBorders>
                    <w:top w:val="single" w:sz="18" w:space="0" w:color="548DD4"/>
                    <w:left w:val="single" w:sz="18" w:space="0" w:color="548DD4"/>
                    <w:bottom w:val="single" w:sz="18" w:space="0" w:color="548DD4"/>
                    <w:right w:val="single" w:sz="18" w:space="0" w:color="548DD4"/>
                  </w:tcBorders>
                  <w:shd w:val="clear" w:color="auto" w:fill="auto"/>
                  <w:vAlign w:val="center"/>
                </w:tcPr>
                <w:p w14:paraId="22B78848" w14:textId="1D6BEC91" w:rsidR="00D803B1" w:rsidRPr="008B2E2F" w:rsidRDefault="008B2E2F" w:rsidP="008B2E2F">
                  <w:pPr>
                    <w:spacing w:after="0" w:line="240" w:lineRule="auto"/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pict w14:anchorId="1176F6D2">
                      <v:shape id="_x0000_i1086" type="#_x0000_t75" style="width:528.2pt;height:236.5pt">
                        <v:imagedata r:id="rId59" o:title="Assembly objek 1-Static 11q-MeshModel"/>
                      </v:shape>
                    </w:pict>
                  </w:r>
                </w:p>
              </w:tc>
            </w:tr>
          </w:tbl>
          <w:p w14:paraId="38F020D1" w14:textId="7FDD40CB" w:rsidR="00A61A59" w:rsidRPr="008B2E2F" w:rsidRDefault="00A61A59" w:rsidP="008B2E2F">
            <w:pPr>
              <w:spacing w:after="0" w:line="240" w:lineRule="auto"/>
            </w:pPr>
          </w:p>
        </w:tc>
      </w:tr>
    </w:tbl>
    <w:p w14:paraId="60C75DA8" w14:textId="77777777" w:rsidR="002C53F9" w:rsidRDefault="002C53F9" w:rsidP="006936A0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2C53F9" w:rsidRPr="008B2E2F" w14:paraId="290237C0" w14:textId="77777777" w:rsidTr="008B2E2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60D078" w14:textId="682102FC" w:rsidR="002C53F9" w:rsidRPr="008B2E2F" w:rsidRDefault="008B2E2F" w:rsidP="008B2E2F">
            <w:pPr>
              <w:pStyle w:val="Heading1"/>
              <w:spacing w:line="240" w:lineRule="auto"/>
            </w:pPr>
            <w:bookmarkStart w:id="16" w:name="_Toc143110953"/>
            <w:r>
              <w:lastRenderedPageBreak/>
              <w:t>Sensor Details</w:t>
            </w:r>
            <w:bookmarkEnd w:id="16"/>
          </w:p>
          <w:p w14:paraId="49A3B922" w14:textId="0967DE29" w:rsidR="002C53F9" w:rsidRPr="008B2E2F" w:rsidRDefault="008B2E2F" w:rsidP="008B2E2F">
            <w:pPr>
              <w:spacing w:after="0" w:line="240" w:lineRule="auto"/>
            </w:pPr>
            <w:r>
              <w:t>No Data</w:t>
            </w:r>
          </w:p>
        </w:tc>
      </w:tr>
    </w:tbl>
    <w:p w14:paraId="552197E4" w14:textId="77777777" w:rsidR="005F5B79" w:rsidRDefault="005F5B79" w:rsidP="00F12133"/>
    <w:tbl>
      <w:tblPr>
        <w:tblW w:w="11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04"/>
      </w:tblGrid>
      <w:tr w:rsidR="005F5B79" w:rsidRPr="008B2E2F" w14:paraId="6F8D9F15" w14:textId="77777777" w:rsidTr="008B2E2F">
        <w:trPr>
          <w:trHeight w:val="1900"/>
        </w:trPr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1A845E" w14:textId="00AD2A2C" w:rsidR="005F5B79" w:rsidRPr="008B2E2F" w:rsidRDefault="008B2E2F" w:rsidP="008B2E2F">
            <w:pPr>
              <w:pStyle w:val="Heading1"/>
              <w:spacing w:line="240" w:lineRule="auto"/>
            </w:pPr>
            <w:bookmarkStart w:id="17" w:name="_Toc143110954"/>
            <w:r>
              <w:t>Resultant Forces</w:t>
            </w:r>
            <w:bookmarkEnd w:id="17"/>
          </w:p>
          <w:p w14:paraId="115B1DA9" w14:textId="016C19E0" w:rsidR="005F5B79" w:rsidRPr="008B2E2F" w:rsidRDefault="008B2E2F" w:rsidP="008B2E2F">
            <w:pPr>
              <w:spacing w:after="0" w:line="240" w:lineRule="auto"/>
            </w:pPr>
            <w:r>
              <w:t>No Data</w:t>
            </w:r>
          </w:p>
        </w:tc>
      </w:tr>
      <w:tr w:rsidR="005F5B79" w:rsidRPr="008B2E2F" w14:paraId="747CEC27" w14:textId="77777777" w:rsidTr="008B2E2F">
        <w:trPr>
          <w:trHeight w:val="41"/>
        </w:trPr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9D3EBE" w14:textId="357F7D81" w:rsidR="005F5B79" w:rsidRPr="008B2E2F" w:rsidRDefault="005F5B79" w:rsidP="008B2E2F">
            <w:pPr>
              <w:spacing w:after="0" w:line="240" w:lineRule="auto"/>
            </w:pPr>
            <w:bookmarkStart w:id="18" w:name="_Toc243733151"/>
            <w:bookmarkStart w:id="19" w:name="_Toc245020119"/>
            <w:bookmarkStart w:id="20" w:name="_Toc245020151"/>
          </w:p>
        </w:tc>
      </w:tr>
      <w:bookmarkEnd w:id="18"/>
      <w:bookmarkEnd w:id="19"/>
      <w:bookmarkEnd w:id="20"/>
    </w:tbl>
    <w:p w14:paraId="777C96B1" w14:textId="77777777" w:rsidR="00EC2432" w:rsidRDefault="00EC2432" w:rsidP="00EC2432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6"/>
      </w:tblGrid>
      <w:tr w:rsidR="00EC2432" w:rsidRPr="008B2E2F" w14:paraId="5F8511B4" w14:textId="77777777" w:rsidTr="008B2E2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A0C366" w14:textId="7349B77F" w:rsidR="0050542D" w:rsidRPr="008B2E2F" w:rsidRDefault="008B2E2F" w:rsidP="008B2E2F">
            <w:pPr>
              <w:pStyle w:val="Heading1"/>
              <w:spacing w:line="240" w:lineRule="auto"/>
            </w:pPr>
            <w:bookmarkStart w:id="21" w:name="_Toc143110955"/>
            <w:r>
              <w:t>Beams</w:t>
            </w:r>
            <w:bookmarkEnd w:id="21"/>
          </w:p>
          <w:p w14:paraId="430986CC" w14:textId="35B28055" w:rsidR="00EC2432" w:rsidRPr="008B2E2F" w:rsidRDefault="008B2E2F" w:rsidP="008B2E2F">
            <w:pPr>
              <w:spacing w:after="0" w:line="240" w:lineRule="auto"/>
            </w:pPr>
            <w:r>
              <w:rPr>
                <w:sz w:val="24"/>
                <w:szCs w:val="24"/>
              </w:rPr>
              <w:t>No Data</w:t>
            </w:r>
          </w:p>
        </w:tc>
      </w:tr>
    </w:tbl>
    <w:p w14:paraId="0F051F2E" w14:textId="77777777" w:rsidR="00EC2432" w:rsidRDefault="00EC2432" w:rsidP="00940093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6"/>
      </w:tblGrid>
      <w:tr w:rsidR="00EC2432" w:rsidRPr="008B2E2F" w14:paraId="3834B8A6" w14:textId="77777777" w:rsidTr="008B2E2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89D3B1" w14:textId="2DB82C8C" w:rsidR="00EC2432" w:rsidRPr="008B2E2F" w:rsidRDefault="008B2E2F" w:rsidP="008B2E2F">
            <w:pPr>
              <w:pStyle w:val="Heading1"/>
              <w:spacing w:line="240" w:lineRule="auto"/>
            </w:pPr>
            <w:bookmarkStart w:id="22" w:name="_Toc243733152"/>
            <w:bookmarkStart w:id="23" w:name="_Toc245020120"/>
            <w:bookmarkStart w:id="24" w:name="_Toc245020152"/>
            <w:bookmarkStart w:id="25" w:name="_Toc143110956"/>
            <w:r>
              <w:t>Study Results</w:t>
            </w:r>
            <w:bookmarkEnd w:id="25"/>
          </w:p>
          <w:p w14:paraId="2188D849" w14:textId="0D91CCE1" w:rsidR="00EC2432" w:rsidRPr="008B2E2F" w:rsidRDefault="008B2E2F" w:rsidP="008B2E2F">
            <w:pPr>
              <w:spacing w:after="0" w:line="240" w:lineRule="auto"/>
            </w:pPr>
            <w:r>
              <w:t>No Data</w:t>
            </w:r>
          </w:p>
          <w:bookmarkEnd w:id="22"/>
          <w:bookmarkEnd w:id="23"/>
          <w:bookmarkEnd w:id="24"/>
          <w:p w14:paraId="30FEC0BC" w14:textId="047E91DA" w:rsidR="00EC2432" w:rsidRPr="008B2E2F" w:rsidRDefault="00EC2432" w:rsidP="008B2E2F">
            <w:pPr>
              <w:spacing w:after="0" w:line="240" w:lineRule="auto"/>
            </w:pPr>
          </w:p>
        </w:tc>
      </w:tr>
    </w:tbl>
    <w:p w14:paraId="599C95AA" w14:textId="77777777" w:rsidR="000B1701" w:rsidRDefault="000B1701" w:rsidP="000B1701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6"/>
      </w:tblGrid>
      <w:tr w:rsidR="000B1701" w:rsidRPr="008B2E2F" w14:paraId="24E3A51F" w14:textId="77777777" w:rsidTr="008B2E2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8EB5DC" w14:textId="35D9815C" w:rsidR="000B1701" w:rsidRPr="008B2E2F" w:rsidRDefault="008B2E2F" w:rsidP="008B2E2F">
            <w:pPr>
              <w:pStyle w:val="Heading1"/>
              <w:spacing w:line="240" w:lineRule="auto"/>
            </w:pPr>
            <w:bookmarkStart w:id="26" w:name="_Toc143110957"/>
            <w:r>
              <w:t>Conclusion</w:t>
            </w:r>
            <w:bookmarkEnd w:id="26"/>
          </w:p>
        </w:tc>
      </w:tr>
    </w:tbl>
    <w:p w14:paraId="3F60426B" w14:textId="003BFB92" w:rsidR="00AC3438" w:rsidRPr="00AC3438" w:rsidRDefault="00AC3438" w:rsidP="00FE0924"/>
    <w:sectPr w:rsidR="00AC3438" w:rsidRPr="00AC3438" w:rsidSect="008B2E2F">
      <w:footerReference w:type="default" r:id="rId60"/>
      <w:footerReference w:type="first" r:id="rId61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9D4EA" w14:textId="77777777" w:rsidR="008B2E2F" w:rsidRDefault="008B2E2F" w:rsidP="00F25CD7">
      <w:pPr>
        <w:spacing w:after="0" w:line="240" w:lineRule="auto"/>
      </w:pPr>
      <w:r>
        <w:separator/>
      </w:r>
    </w:p>
  </w:endnote>
  <w:endnote w:type="continuationSeparator" w:id="0">
    <w:p w14:paraId="337D63D7" w14:textId="77777777" w:rsidR="008B2E2F" w:rsidRDefault="008B2E2F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36" w:space="0" w:color="A6A6A6"/>
      </w:tblBorders>
      <w:tblLook w:val="04A0" w:firstRow="1" w:lastRow="0" w:firstColumn="1" w:lastColumn="0" w:noHBand="0" w:noVBand="1"/>
    </w:tblPr>
    <w:tblGrid>
      <w:gridCol w:w="1911"/>
      <w:gridCol w:w="3968"/>
      <w:gridCol w:w="4580"/>
      <w:gridCol w:w="557"/>
    </w:tblGrid>
    <w:tr w:rsidR="008B2E2F" w:rsidRPr="008B2E2F" w14:paraId="3DEB513B" w14:textId="77777777" w:rsidTr="008B2E2F">
      <w:tc>
        <w:tcPr>
          <w:tcW w:w="867" w:type="pct"/>
          <w:shd w:val="clear" w:color="auto" w:fill="auto"/>
        </w:tcPr>
        <w:p w14:paraId="0FCBC967" w14:textId="77777777" w:rsidR="00DC4D2F" w:rsidRPr="008B2E2F" w:rsidRDefault="008B2E2F" w:rsidP="008B2E2F">
          <w:pPr>
            <w:spacing w:after="0" w:line="240" w:lineRule="auto"/>
          </w:pPr>
          <w:r w:rsidRPr="00EF0131">
            <w:rPr>
              <w:noProof/>
            </w:rPr>
            <w:pict w14:anchorId="0AE561E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80.4pt;height:43.6pt;visibility:visible;mso-wrap-style:square">
                <v:imagedata r:id="rId1" o:title=""/>
              </v:shape>
            </w:pict>
          </w:r>
        </w:p>
      </w:tc>
      <w:tc>
        <w:tcPr>
          <w:tcW w:w="1801" w:type="pct"/>
          <w:shd w:val="clear" w:color="auto" w:fill="auto"/>
          <w:vAlign w:val="bottom"/>
        </w:tcPr>
        <w:p w14:paraId="17FA2A25" w14:textId="6DE85C10" w:rsidR="00DC4D2F" w:rsidRPr="008B2E2F" w:rsidRDefault="008B2E2F" w:rsidP="008B2E2F">
          <w:pPr>
            <w:spacing w:after="0" w:line="240" w:lineRule="auto"/>
          </w:pPr>
          <w:r>
            <w:rPr>
              <w:color w:val="808080"/>
              <w:sz w:val="18"/>
              <w:szCs w:val="18"/>
            </w:rPr>
            <w:t>Analyzed with SOLIDWORKS Simulation</w:t>
          </w:r>
        </w:p>
      </w:tc>
      <w:tc>
        <w:tcPr>
          <w:tcW w:w="2079" w:type="pct"/>
          <w:shd w:val="clear" w:color="auto" w:fill="auto"/>
          <w:vAlign w:val="bottom"/>
        </w:tcPr>
        <w:p w14:paraId="732F89FB" w14:textId="2F490D46" w:rsidR="00DC4D2F" w:rsidRPr="008B2E2F" w:rsidRDefault="008B2E2F" w:rsidP="008B2E2F">
          <w:pPr>
            <w:spacing w:after="0" w:line="240" w:lineRule="auto"/>
            <w:jc w:val="right"/>
          </w:pPr>
          <w:r>
            <w:rPr>
              <w:color w:val="808080"/>
              <w:sz w:val="18"/>
              <w:szCs w:val="18"/>
            </w:rPr>
            <w:t>Simulation of Assembly objek 1</w:t>
          </w:r>
        </w:p>
      </w:tc>
      <w:tc>
        <w:tcPr>
          <w:tcW w:w="0" w:type="auto"/>
          <w:shd w:val="clear" w:color="auto" w:fill="auto"/>
          <w:vAlign w:val="bottom"/>
        </w:tcPr>
        <w:p w14:paraId="01CD5966" w14:textId="77777777" w:rsidR="00DC4D2F" w:rsidRPr="008B2E2F" w:rsidRDefault="00DC4D2F" w:rsidP="008B2E2F">
          <w:pPr>
            <w:spacing w:after="0" w:line="240" w:lineRule="auto"/>
            <w:jc w:val="right"/>
          </w:pPr>
          <w:r w:rsidRPr="008B2E2F">
            <w:fldChar w:fldCharType="begin"/>
          </w:r>
          <w:r w:rsidRPr="008B2E2F">
            <w:instrText xml:space="preserve"> PAGE   \* MERGEFORMAT </w:instrText>
          </w:r>
          <w:r w:rsidRPr="008B2E2F">
            <w:fldChar w:fldCharType="separate"/>
          </w:r>
          <w:r w:rsidR="002338C7" w:rsidRPr="008B2E2F">
            <w:rPr>
              <w:noProof/>
            </w:rPr>
            <w:t>7</w:t>
          </w:r>
          <w:r w:rsidRPr="008B2E2F">
            <w:rPr>
              <w:noProof/>
            </w:rPr>
            <w:fldChar w:fldCharType="end"/>
          </w:r>
        </w:p>
      </w:tc>
    </w:tr>
  </w:tbl>
  <w:p w14:paraId="0798209A" w14:textId="77777777" w:rsidR="00DC4D2F" w:rsidRPr="00BF0BC4" w:rsidRDefault="00DC4D2F" w:rsidP="00BF0B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98" w:type="dxa"/>
      <w:tblBorders>
        <w:top w:val="single" w:sz="36" w:space="0" w:color="A6A6A6"/>
      </w:tblBorders>
      <w:tblLayout w:type="fixed"/>
      <w:tblLook w:val="04A0" w:firstRow="1" w:lastRow="0" w:firstColumn="1" w:lastColumn="0" w:noHBand="0" w:noVBand="1"/>
    </w:tblPr>
    <w:tblGrid>
      <w:gridCol w:w="1908"/>
      <w:gridCol w:w="3960"/>
      <w:gridCol w:w="4770"/>
      <w:gridCol w:w="360"/>
    </w:tblGrid>
    <w:tr w:rsidR="008B2E2F" w:rsidRPr="008B2E2F" w14:paraId="3E6A3311" w14:textId="77777777" w:rsidTr="008B2E2F">
      <w:tc>
        <w:tcPr>
          <w:tcW w:w="1908" w:type="dxa"/>
          <w:shd w:val="clear" w:color="auto" w:fill="auto"/>
        </w:tcPr>
        <w:p w14:paraId="167DA095" w14:textId="77777777" w:rsidR="00DC4D2F" w:rsidRPr="008B2E2F" w:rsidRDefault="008B2E2F" w:rsidP="008B2E2F">
          <w:pPr>
            <w:spacing w:after="0" w:line="240" w:lineRule="auto"/>
          </w:pPr>
          <w:r w:rsidRPr="00EF0131">
            <w:rPr>
              <w:noProof/>
            </w:rPr>
            <w:pict w14:anchorId="1CEAD46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8" o:spid="_x0000_i1025" type="#_x0000_t75" style="width:80.4pt;height:43.6pt;visibility:visible;mso-wrap-style:square">
                <v:imagedata r:id="rId1" o:title=""/>
              </v:shape>
            </w:pict>
          </w:r>
        </w:p>
      </w:tc>
      <w:tc>
        <w:tcPr>
          <w:tcW w:w="3960" w:type="dxa"/>
          <w:shd w:val="clear" w:color="auto" w:fill="auto"/>
          <w:vAlign w:val="bottom"/>
        </w:tcPr>
        <w:p w14:paraId="6C861F49" w14:textId="7803C0BA" w:rsidR="00DC4D2F" w:rsidRPr="008B2E2F" w:rsidRDefault="008B2E2F" w:rsidP="008B2E2F">
          <w:pPr>
            <w:tabs>
              <w:tab w:val="right" w:pos="3744"/>
            </w:tabs>
            <w:spacing w:after="0" w:line="240" w:lineRule="auto"/>
          </w:pPr>
          <w:r>
            <w:rPr>
              <w:color w:val="808080"/>
              <w:sz w:val="18"/>
              <w:szCs w:val="18"/>
            </w:rPr>
            <w:t>Analyzed with SOLIDWORKS Simulation</w:t>
          </w:r>
          <w:r w:rsidRPr="008B2E2F">
            <w:rPr>
              <w:rFonts w:asciiTheme="majorHAnsi" w:eastAsiaTheme="minorEastAsia" w:hAnsiTheme="majorHAnsi" w:cstheme="minorBidi"/>
            </w:rPr>
            <w:tab/>
          </w:r>
        </w:p>
      </w:tc>
      <w:tc>
        <w:tcPr>
          <w:tcW w:w="4770" w:type="dxa"/>
          <w:shd w:val="clear" w:color="auto" w:fill="auto"/>
          <w:vAlign w:val="bottom"/>
        </w:tcPr>
        <w:p w14:paraId="706B2555" w14:textId="4A3C7BC3" w:rsidR="00DC4D2F" w:rsidRPr="008B2E2F" w:rsidRDefault="008B2E2F" w:rsidP="008B2E2F">
          <w:pPr>
            <w:spacing w:after="0" w:line="240" w:lineRule="auto"/>
            <w:jc w:val="right"/>
          </w:pPr>
          <w:r>
            <w:rPr>
              <w:color w:val="808080"/>
              <w:sz w:val="18"/>
              <w:szCs w:val="18"/>
            </w:rPr>
            <w:t>Simulation of Assembly objek 1</w:t>
          </w:r>
        </w:p>
      </w:tc>
      <w:tc>
        <w:tcPr>
          <w:tcW w:w="360" w:type="dxa"/>
          <w:shd w:val="clear" w:color="auto" w:fill="auto"/>
          <w:vAlign w:val="bottom"/>
        </w:tcPr>
        <w:p w14:paraId="59842AC8" w14:textId="77777777" w:rsidR="00DC4D2F" w:rsidRPr="008B2E2F" w:rsidRDefault="00DC4D2F" w:rsidP="008B2E2F">
          <w:pPr>
            <w:spacing w:after="0" w:line="240" w:lineRule="auto"/>
            <w:jc w:val="right"/>
          </w:pPr>
          <w:r w:rsidRPr="008B2E2F">
            <w:fldChar w:fldCharType="begin"/>
          </w:r>
          <w:r w:rsidRPr="008B2E2F">
            <w:instrText xml:space="preserve"> PAGE   \* MERGEFORMAT </w:instrText>
          </w:r>
          <w:r w:rsidRPr="008B2E2F">
            <w:fldChar w:fldCharType="separate"/>
          </w:r>
          <w:r w:rsidR="002338C7" w:rsidRPr="008B2E2F">
            <w:rPr>
              <w:noProof/>
            </w:rPr>
            <w:t>1</w:t>
          </w:r>
          <w:r w:rsidRPr="008B2E2F">
            <w:rPr>
              <w:noProof/>
            </w:rPr>
            <w:fldChar w:fldCharType="end"/>
          </w:r>
        </w:p>
      </w:tc>
    </w:tr>
  </w:tbl>
  <w:p w14:paraId="0B35E90C" w14:textId="77777777" w:rsidR="00DC4D2F" w:rsidRPr="008B2E2F" w:rsidRDefault="00DC4D2F" w:rsidP="00BF0BC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0C88D" w14:textId="77777777" w:rsidR="008B2E2F" w:rsidRDefault="008B2E2F" w:rsidP="00F25CD7">
      <w:pPr>
        <w:spacing w:after="0" w:line="240" w:lineRule="auto"/>
      </w:pPr>
      <w:r>
        <w:separator/>
      </w:r>
    </w:p>
  </w:footnote>
  <w:footnote w:type="continuationSeparator" w:id="0">
    <w:p w14:paraId="1D20F143" w14:textId="77777777" w:rsidR="008B2E2F" w:rsidRDefault="008B2E2F" w:rsidP="00F25C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attachedTemplate r:id="rId1"/>
  <w:doNotTrackMov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2E2F"/>
    <w:rsid w:val="0000137B"/>
    <w:rsid w:val="00010297"/>
    <w:rsid w:val="00011FAA"/>
    <w:rsid w:val="00012697"/>
    <w:rsid w:val="00013AE1"/>
    <w:rsid w:val="0001738E"/>
    <w:rsid w:val="000254A3"/>
    <w:rsid w:val="0003263E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57DF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5029"/>
    <w:rsid w:val="00182DE5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6BF0"/>
    <w:rsid w:val="00211C62"/>
    <w:rsid w:val="00213D4E"/>
    <w:rsid w:val="00221495"/>
    <w:rsid w:val="00224B64"/>
    <w:rsid w:val="00224CED"/>
    <w:rsid w:val="00233069"/>
    <w:rsid w:val="002338C7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4DE8"/>
    <w:rsid w:val="002B70DE"/>
    <w:rsid w:val="002C3768"/>
    <w:rsid w:val="002C4B8E"/>
    <w:rsid w:val="002C53F9"/>
    <w:rsid w:val="002D055F"/>
    <w:rsid w:val="002D23A5"/>
    <w:rsid w:val="002D486C"/>
    <w:rsid w:val="002E61D4"/>
    <w:rsid w:val="002F5299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1FBD"/>
    <w:rsid w:val="003626AA"/>
    <w:rsid w:val="00363576"/>
    <w:rsid w:val="00366154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B631F"/>
    <w:rsid w:val="003C3DDE"/>
    <w:rsid w:val="003C7A68"/>
    <w:rsid w:val="003D1F2A"/>
    <w:rsid w:val="003D5A04"/>
    <w:rsid w:val="003E0E80"/>
    <w:rsid w:val="003E1AE9"/>
    <w:rsid w:val="003E3D72"/>
    <w:rsid w:val="003E6C57"/>
    <w:rsid w:val="003E7CD5"/>
    <w:rsid w:val="003F154A"/>
    <w:rsid w:val="003F2268"/>
    <w:rsid w:val="003F4B2F"/>
    <w:rsid w:val="003F502F"/>
    <w:rsid w:val="003F716F"/>
    <w:rsid w:val="0040100F"/>
    <w:rsid w:val="00402D16"/>
    <w:rsid w:val="00404B17"/>
    <w:rsid w:val="0041130B"/>
    <w:rsid w:val="004131D6"/>
    <w:rsid w:val="00415831"/>
    <w:rsid w:val="004206E2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66D3"/>
    <w:rsid w:val="00480711"/>
    <w:rsid w:val="00481BC3"/>
    <w:rsid w:val="00483B0D"/>
    <w:rsid w:val="004850B3"/>
    <w:rsid w:val="00485382"/>
    <w:rsid w:val="0048560F"/>
    <w:rsid w:val="00486931"/>
    <w:rsid w:val="004914FD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56AF"/>
    <w:rsid w:val="004C6C52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5BF8"/>
    <w:rsid w:val="00587B85"/>
    <w:rsid w:val="005912A4"/>
    <w:rsid w:val="00595010"/>
    <w:rsid w:val="005A042B"/>
    <w:rsid w:val="005A3F5C"/>
    <w:rsid w:val="005A5DC6"/>
    <w:rsid w:val="005A7339"/>
    <w:rsid w:val="005B2DB4"/>
    <w:rsid w:val="005B3D16"/>
    <w:rsid w:val="005C43C5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208CB"/>
    <w:rsid w:val="00624843"/>
    <w:rsid w:val="006345A4"/>
    <w:rsid w:val="00637A90"/>
    <w:rsid w:val="006447E4"/>
    <w:rsid w:val="00644D66"/>
    <w:rsid w:val="006514AC"/>
    <w:rsid w:val="006518B5"/>
    <w:rsid w:val="00657E37"/>
    <w:rsid w:val="006603F7"/>
    <w:rsid w:val="006631C4"/>
    <w:rsid w:val="00667F8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C1902"/>
    <w:rsid w:val="006D0498"/>
    <w:rsid w:val="006D2E38"/>
    <w:rsid w:val="006E39BC"/>
    <w:rsid w:val="006E4EA4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45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A21B9"/>
    <w:rsid w:val="008A3365"/>
    <w:rsid w:val="008A5791"/>
    <w:rsid w:val="008A7ADD"/>
    <w:rsid w:val="008A7D45"/>
    <w:rsid w:val="008B2E2F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5DF6"/>
    <w:rsid w:val="00916A7F"/>
    <w:rsid w:val="009175F9"/>
    <w:rsid w:val="00920A55"/>
    <w:rsid w:val="00924549"/>
    <w:rsid w:val="009249E2"/>
    <w:rsid w:val="0092522F"/>
    <w:rsid w:val="0093135B"/>
    <w:rsid w:val="00931415"/>
    <w:rsid w:val="00931A46"/>
    <w:rsid w:val="00931A73"/>
    <w:rsid w:val="00935682"/>
    <w:rsid w:val="00936F62"/>
    <w:rsid w:val="00940093"/>
    <w:rsid w:val="009400C8"/>
    <w:rsid w:val="0094014A"/>
    <w:rsid w:val="00942F6F"/>
    <w:rsid w:val="0094558B"/>
    <w:rsid w:val="00947D5F"/>
    <w:rsid w:val="00953232"/>
    <w:rsid w:val="0095411A"/>
    <w:rsid w:val="009558AD"/>
    <w:rsid w:val="00955A90"/>
    <w:rsid w:val="009572E7"/>
    <w:rsid w:val="00957B1B"/>
    <w:rsid w:val="009672C3"/>
    <w:rsid w:val="00973246"/>
    <w:rsid w:val="009732C6"/>
    <w:rsid w:val="009755C2"/>
    <w:rsid w:val="0098471A"/>
    <w:rsid w:val="00987335"/>
    <w:rsid w:val="009A0586"/>
    <w:rsid w:val="009A0672"/>
    <w:rsid w:val="009A0693"/>
    <w:rsid w:val="009A1D59"/>
    <w:rsid w:val="009A2929"/>
    <w:rsid w:val="009A49A6"/>
    <w:rsid w:val="009B1194"/>
    <w:rsid w:val="009B2C63"/>
    <w:rsid w:val="009B3A25"/>
    <w:rsid w:val="009B6368"/>
    <w:rsid w:val="009B6A64"/>
    <w:rsid w:val="009C008A"/>
    <w:rsid w:val="009C0A33"/>
    <w:rsid w:val="009C5582"/>
    <w:rsid w:val="009D18C8"/>
    <w:rsid w:val="009D29C5"/>
    <w:rsid w:val="009D594A"/>
    <w:rsid w:val="009E48B4"/>
    <w:rsid w:val="009E7C50"/>
    <w:rsid w:val="009E7F81"/>
    <w:rsid w:val="009F13F1"/>
    <w:rsid w:val="009F39F8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71F3A"/>
    <w:rsid w:val="00A809FF"/>
    <w:rsid w:val="00A81A75"/>
    <w:rsid w:val="00A82ED6"/>
    <w:rsid w:val="00A83EA1"/>
    <w:rsid w:val="00A83F24"/>
    <w:rsid w:val="00A8563F"/>
    <w:rsid w:val="00A9531D"/>
    <w:rsid w:val="00A96F2C"/>
    <w:rsid w:val="00AA4DA4"/>
    <w:rsid w:val="00AB1757"/>
    <w:rsid w:val="00AB1FC7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04A5"/>
    <w:rsid w:val="00AE1E50"/>
    <w:rsid w:val="00AE3DC0"/>
    <w:rsid w:val="00AE50F9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1303"/>
    <w:rsid w:val="00B72BA4"/>
    <w:rsid w:val="00B761CE"/>
    <w:rsid w:val="00B76AA5"/>
    <w:rsid w:val="00B77317"/>
    <w:rsid w:val="00B77EA3"/>
    <w:rsid w:val="00B801E0"/>
    <w:rsid w:val="00B81FE5"/>
    <w:rsid w:val="00B8291D"/>
    <w:rsid w:val="00B8297C"/>
    <w:rsid w:val="00B83325"/>
    <w:rsid w:val="00B870B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C557E"/>
    <w:rsid w:val="00BD0F6C"/>
    <w:rsid w:val="00BD2958"/>
    <w:rsid w:val="00BD3852"/>
    <w:rsid w:val="00BE081A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5CCE"/>
    <w:rsid w:val="00C62BB7"/>
    <w:rsid w:val="00C6764C"/>
    <w:rsid w:val="00C67D34"/>
    <w:rsid w:val="00C720B1"/>
    <w:rsid w:val="00C747F7"/>
    <w:rsid w:val="00C7732A"/>
    <w:rsid w:val="00C815E2"/>
    <w:rsid w:val="00C85CA4"/>
    <w:rsid w:val="00C86FB6"/>
    <w:rsid w:val="00C90487"/>
    <w:rsid w:val="00C91906"/>
    <w:rsid w:val="00C95BCE"/>
    <w:rsid w:val="00CA2362"/>
    <w:rsid w:val="00CA51AE"/>
    <w:rsid w:val="00CA7F10"/>
    <w:rsid w:val="00CB0331"/>
    <w:rsid w:val="00CC1B54"/>
    <w:rsid w:val="00CC5CEA"/>
    <w:rsid w:val="00CC7174"/>
    <w:rsid w:val="00CD1539"/>
    <w:rsid w:val="00CE0DD6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4A33"/>
    <w:rsid w:val="00D05C62"/>
    <w:rsid w:val="00D078F6"/>
    <w:rsid w:val="00D11E31"/>
    <w:rsid w:val="00D124B4"/>
    <w:rsid w:val="00D15C79"/>
    <w:rsid w:val="00D168AD"/>
    <w:rsid w:val="00D21AE7"/>
    <w:rsid w:val="00D22FE8"/>
    <w:rsid w:val="00D2475A"/>
    <w:rsid w:val="00D24A68"/>
    <w:rsid w:val="00D34ADD"/>
    <w:rsid w:val="00D41C1D"/>
    <w:rsid w:val="00D41C33"/>
    <w:rsid w:val="00D43497"/>
    <w:rsid w:val="00D45799"/>
    <w:rsid w:val="00D55595"/>
    <w:rsid w:val="00D60DFB"/>
    <w:rsid w:val="00D63E93"/>
    <w:rsid w:val="00D642FE"/>
    <w:rsid w:val="00D744A5"/>
    <w:rsid w:val="00D803B1"/>
    <w:rsid w:val="00D871AF"/>
    <w:rsid w:val="00D97E0B"/>
    <w:rsid w:val="00DA7370"/>
    <w:rsid w:val="00DB0A72"/>
    <w:rsid w:val="00DB262A"/>
    <w:rsid w:val="00DB31BD"/>
    <w:rsid w:val="00DC213B"/>
    <w:rsid w:val="00DC4A87"/>
    <w:rsid w:val="00DC4D2F"/>
    <w:rsid w:val="00DC51F1"/>
    <w:rsid w:val="00DC57C8"/>
    <w:rsid w:val="00DD03CF"/>
    <w:rsid w:val="00DD0729"/>
    <w:rsid w:val="00DD09BB"/>
    <w:rsid w:val="00DD1700"/>
    <w:rsid w:val="00DE350B"/>
    <w:rsid w:val="00DE5E48"/>
    <w:rsid w:val="00DF1C9F"/>
    <w:rsid w:val="00DF7266"/>
    <w:rsid w:val="00DF7F5C"/>
    <w:rsid w:val="00E026D7"/>
    <w:rsid w:val="00E03562"/>
    <w:rsid w:val="00E037C2"/>
    <w:rsid w:val="00E045F0"/>
    <w:rsid w:val="00E07408"/>
    <w:rsid w:val="00E1211B"/>
    <w:rsid w:val="00E122CF"/>
    <w:rsid w:val="00E12C21"/>
    <w:rsid w:val="00E14DE1"/>
    <w:rsid w:val="00E206F5"/>
    <w:rsid w:val="00E217C8"/>
    <w:rsid w:val="00E21E55"/>
    <w:rsid w:val="00E24768"/>
    <w:rsid w:val="00E25EB4"/>
    <w:rsid w:val="00E308E2"/>
    <w:rsid w:val="00E31442"/>
    <w:rsid w:val="00E3408D"/>
    <w:rsid w:val="00E53612"/>
    <w:rsid w:val="00E57239"/>
    <w:rsid w:val="00E6249C"/>
    <w:rsid w:val="00E67BE1"/>
    <w:rsid w:val="00E70F27"/>
    <w:rsid w:val="00E73865"/>
    <w:rsid w:val="00E76AFC"/>
    <w:rsid w:val="00E773EF"/>
    <w:rsid w:val="00E80CD9"/>
    <w:rsid w:val="00E8490E"/>
    <w:rsid w:val="00E93749"/>
    <w:rsid w:val="00E93DAD"/>
    <w:rsid w:val="00E96221"/>
    <w:rsid w:val="00E97822"/>
    <w:rsid w:val="00EA47EE"/>
    <w:rsid w:val="00EA7628"/>
    <w:rsid w:val="00EC2432"/>
    <w:rsid w:val="00EC2E63"/>
    <w:rsid w:val="00EC7828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49"/>
    <w:rsid w:val="00F0298A"/>
    <w:rsid w:val="00F077CB"/>
    <w:rsid w:val="00F12133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91CC0"/>
    <w:rsid w:val="00F94C5B"/>
    <w:rsid w:val="00F9556E"/>
    <w:rsid w:val="00F95CA1"/>
    <w:rsid w:val="00FA0D90"/>
    <w:rsid w:val="00FA1F1C"/>
    <w:rsid w:val="00FA5333"/>
    <w:rsid w:val="00FC0803"/>
    <w:rsid w:val="00FC0F3C"/>
    <w:rsid w:val="00FC7CB3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2A573"/>
  <w15:docId w15:val="{8EA62C87-5768-4B51-A868-7E23F6387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rebuchet MS" w:eastAsia="Times New Roman" w:hAnsi="Trebuchet MS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B5A1B"/>
    <w:rPr>
      <w:rFonts w:ascii="Trebuchet MS" w:eastAsia="Times New Roman" w:hAnsi="Trebuchet MS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"/>
    <w:rsid w:val="00BB5A1B"/>
    <w:rPr>
      <w:rFonts w:ascii="Trebuchet MS" w:eastAsia="Times New Roman" w:hAnsi="Trebuchet MS" w:cs="Times New Roman"/>
      <w:b/>
      <w:bCs/>
      <w:color w:val="4F81BD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rPr>
      <w:sz w:val="22"/>
      <w:szCs w:val="22"/>
      <w:lang w:val="en-US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uiPriority w:val="99"/>
    <w:unhideWhenUsed/>
    <w:rsid w:val="00F801E6"/>
    <w:rPr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Trebuchet MS" w:eastAsia="Times New Roman" w:hAnsi="Trebuchet MS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Trebuchet MS" w:eastAsia="Times New Roman" w:hAnsi="Trebuchet MS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Trebuchet MS" w:eastAsia="Times New Roman" w:hAnsi="Trebuchet MS" w:cs="Times New Roman"/>
        <w:b/>
        <w:bCs/>
      </w:rPr>
    </w:tblStylePr>
    <w:tblStylePr w:type="lastCol">
      <w:rPr>
        <w:rFonts w:ascii="Trebuchet MS" w:eastAsia="Times New Roman" w:hAnsi="Trebuchet MS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rPr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Trebuchet MS" w:eastAsia="Times New Roman" w:hAnsi="Trebuchet MS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Grid1-Accent6">
    <w:name w:val="Medium Grid 1 Accent 6"/>
    <w:basedOn w:val="TableNormal"/>
    <w:uiPriority w:val="67"/>
    <w:rsid w:val="00451E89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="Trebuchet MS" w:eastAsia="Times New Roman" w:hAnsi="Trebuchet MS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  <w:shd w:val="clear" w:color="auto" w:fill="548DD4"/>
      </w:tcPr>
    </w:tblStylePr>
    <w:tblStylePr w:type="lastRow">
      <w:pPr>
        <w:spacing w:before="0" w:after="0" w:line="240" w:lineRule="auto"/>
      </w:pPr>
      <w:rPr>
        <w:rFonts w:ascii="Trebuchet MS" w:eastAsia="Times New Roman" w:hAnsi="Trebuchet MS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Trebuchet MS" w:eastAsia="Times New Roman" w:hAnsi="Trebuchet MS" w:cs="Times New Roman"/>
        <w:b/>
        <w:bCs/>
      </w:rPr>
    </w:tblStylePr>
    <w:tblStylePr w:type="lastCol">
      <w:rPr>
        <w:rFonts w:ascii="Trebuchet MS" w:eastAsia="Times New Roman" w:hAnsi="Trebuchet MS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4">
    <w:name w:val="Light Shading Accent 4"/>
    <w:basedOn w:val="TableNormal"/>
    <w:uiPriority w:val="60"/>
    <w:rsid w:val="00F644CB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footer" Target="footer2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</Template>
  <TotalTime>3</TotalTime>
  <Pages>16</Pages>
  <Words>2233</Words>
  <Characters>12729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14933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creator>acer</dc:creator>
  <cp:lastModifiedBy>Dewa Anjar</cp:lastModifiedBy>
  <cp:revision>1</cp:revision>
  <dcterms:created xsi:type="dcterms:W3CDTF">2023-08-16T13:39:00Z</dcterms:created>
  <dcterms:modified xsi:type="dcterms:W3CDTF">2023-08-16T13:42:00Z</dcterms:modified>
</cp:coreProperties>
</file>